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1926"/>
        <w:gridCol w:w="7100"/>
      </w:tblGrid>
      <w:tr w:rsidR="000B694E" w:rsidRPr="00637200" w14:paraId="740F7AF0" w14:textId="77777777" w:rsidTr="00FB2B3D">
        <w:trPr>
          <w:trHeight w:val="1136"/>
        </w:trPr>
        <w:tc>
          <w:tcPr>
            <w:tcW w:w="1926" w:type="dxa"/>
            <w:vAlign w:val="center"/>
          </w:tcPr>
          <w:p w14:paraId="2C45402C" w14:textId="77777777" w:rsidR="000B694E" w:rsidRPr="00637200" w:rsidRDefault="000B694E" w:rsidP="00FB2B3D">
            <w:pPr>
              <w:pStyle w:val="Encabezado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0EC39A8" wp14:editId="516CAE3C">
                  <wp:extent cx="1085850" cy="696595"/>
                  <wp:effectExtent l="0" t="0" r="0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definitivo_tra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0" w:type="dxa"/>
            <w:vAlign w:val="center"/>
          </w:tcPr>
          <w:p w14:paraId="77BBA0A9" w14:textId="77777777" w:rsidR="000B694E" w:rsidRPr="00F24411" w:rsidRDefault="000B694E" w:rsidP="00FB2B3D">
            <w:pPr>
              <w:pStyle w:val="Encabezado"/>
              <w:spacing w:before="0"/>
              <w:jc w:val="center"/>
              <w:rPr>
                <w:color w:val="000080"/>
              </w:rPr>
            </w:pPr>
            <w:r w:rsidRPr="00F24411">
              <w:rPr>
                <w:color w:val="000080"/>
              </w:rPr>
              <w:t>SOLICITUD DE INSCRIPCIÓN</w:t>
            </w:r>
          </w:p>
        </w:tc>
      </w:tr>
    </w:tbl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834"/>
        <w:gridCol w:w="1625"/>
        <w:gridCol w:w="2441"/>
      </w:tblGrid>
      <w:tr w:rsidR="00106022" w:rsidRPr="00F24411" w14:paraId="0671489B" w14:textId="77777777" w:rsidTr="004C7F13">
        <w:trPr>
          <w:trHeight w:val="340"/>
        </w:trPr>
        <w:tc>
          <w:tcPr>
            <w:tcW w:w="1178" w:type="pct"/>
            <w:vAlign w:val="center"/>
          </w:tcPr>
          <w:p w14:paraId="3ACE5D4A" w14:textId="77777777" w:rsidR="00106022" w:rsidRPr="00F24411" w:rsidRDefault="00106022" w:rsidP="003A0E03">
            <w:pPr>
              <w:pStyle w:val="Sangranormal"/>
              <w:spacing w:before="100" w:beforeAutospacing="1" w:after="100" w:afterAutospacing="1"/>
              <w:ind w:left="37"/>
              <w:jc w:val="center"/>
              <w:rPr>
                <w:sz w:val="22"/>
                <w:szCs w:val="22"/>
              </w:rPr>
            </w:pPr>
            <w:r w:rsidRPr="00F24411">
              <w:rPr>
                <w:sz w:val="22"/>
                <w:szCs w:val="22"/>
              </w:rPr>
              <w:t xml:space="preserve">Fecha </w:t>
            </w:r>
          </w:p>
        </w:tc>
        <w:sdt>
          <w:sdtPr>
            <w:rPr>
              <w:sz w:val="22"/>
              <w:szCs w:val="22"/>
            </w:rPr>
            <w:id w:val="-1997711565"/>
            <w:placeholder>
              <w:docPart w:val="860020F38FF540C8A903D341AC825AE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1570" w:type="pct"/>
                <w:tcBorders>
                  <w:bottom w:val="single" w:sz="4" w:space="0" w:color="auto"/>
                </w:tcBorders>
                <w:vAlign w:val="bottom"/>
              </w:tcPr>
              <w:p w14:paraId="19DDA3B2" w14:textId="77777777" w:rsidR="00106022" w:rsidRPr="00F24411" w:rsidRDefault="004C7F13" w:rsidP="00106022">
                <w:pPr>
                  <w:spacing w:before="100" w:beforeAutospacing="1"/>
                  <w:rPr>
                    <w:sz w:val="22"/>
                    <w:szCs w:val="22"/>
                  </w:rPr>
                </w:pPr>
                <w:r>
                  <w:rPr>
                    <w:rStyle w:val="Textodelmarcadordeposicin"/>
                    <w:sz w:val="20"/>
                  </w:rPr>
                  <w:t>Fecha</w:t>
                </w:r>
              </w:p>
            </w:tc>
          </w:sdtContent>
        </w:sdt>
        <w:tc>
          <w:tcPr>
            <w:tcW w:w="900" w:type="pct"/>
            <w:vAlign w:val="bottom"/>
          </w:tcPr>
          <w:p w14:paraId="66DDA5E6" w14:textId="77777777" w:rsidR="00106022" w:rsidRPr="00F24411" w:rsidRDefault="00106022" w:rsidP="00106022">
            <w:pPr>
              <w:spacing w:before="100" w:before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 Asociado</w:t>
            </w:r>
          </w:p>
        </w:tc>
        <w:tc>
          <w:tcPr>
            <w:tcW w:w="1352" w:type="pct"/>
            <w:tcBorders>
              <w:bottom w:val="single" w:sz="4" w:space="0" w:color="auto"/>
            </w:tcBorders>
            <w:vAlign w:val="bottom"/>
          </w:tcPr>
          <w:p w14:paraId="60325845" w14:textId="77777777" w:rsidR="00106022" w:rsidRPr="00F24411" w:rsidRDefault="00106022" w:rsidP="00106022">
            <w:pPr>
              <w:spacing w:before="100" w:beforeAutospacing="1"/>
              <w:rPr>
                <w:sz w:val="22"/>
                <w:szCs w:val="22"/>
              </w:rPr>
            </w:pPr>
          </w:p>
        </w:tc>
      </w:tr>
    </w:tbl>
    <w:p w14:paraId="01F25C8A" w14:textId="77777777" w:rsidR="00086B72" w:rsidRDefault="00086B72" w:rsidP="00086B72">
      <w:pPr>
        <w:spacing w:before="0" w:after="0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4"/>
        <w:gridCol w:w="1625"/>
        <w:gridCol w:w="2424"/>
        <w:gridCol w:w="16"/>
      </w:tblGrid>
      <w:tr w:rsidR="003A0E03" w:rsidRPr="00637200" w14:paraId="6FBEDAE8" w14:textId="77777777" w:rsidTr="00AB0381">
        <w:trPr>
          <w:gridAfter w:val="1"/>
          <w:wAfter w:w="9" w:type="pct"/>
          <w:trHeight w:val="21"/>
        </w:trPr>
        <w:tc>
          <w:tcPr>
            <w:tcW w:w="4991" w:type="pct"/>
            <w:gridSpan w:val="4"/>
            <w:shd w:val="clear" w:color="auto" w:fill="000080"/>
            <w:vAlign w:val="bottom"/>
          </w:tcPr>
          <w:p w14:paraId="3DEE083D" w14:textId="5BA51E4A" w:rsidR="003A0E03" w:rsidRPr="00F24411" w:rsidRDefault="003A0E03" w:rsidP="003A0E03">
            <w:pPr>
              <w:pStyle w:val="Ttulo1"/>
              <w:rPr>
                <w:sz w:val="22"/>
                <w:szCs w:val="22"/>
              </w:rPr>
            </w:pPr>
            <w:r>
              <w:t>DATOS PERSONALES</w:t>
            </w:r>
          </w:p>
        </w:tc>
      </w:tr>
      <w:tr w:rsidR="003A0E03" w:rsidRPr="00846B76" w14:paraId="527F1B55" w14:textId="77777777" w:rsidTr="004C7F13">
        <w:trPr>
          <w:trHeight w:val="295"/>
        </w:trPr>
        <w:sdt>
          <w:sdtPr>
            <w:rPr>
              <w:sz w:val="22"/>
              <w:szCs w:val="22"/>
            </w:rPr>
            <w:id w:val="1621259925"/>
            <w:placeholder>
              <w:docPart w:val="E278681F9ED740B1A51EB76BCEA1F58F"/>
            </w:placeholder>
            <w:temporary/>
            <w:showingPlcHdr/>
            <w15:appearance w15:val="hidden"/>
          </w:sdtPr>
          <w:sdtContent>
            <w:tc>
              <w:tcPr>
                <w:tcW w:w="1178" w:type="pct"/>
                <w:vAlign w:val="bottom"/>
              </w:tcPr>
              <w:p w14:paraId="07E0F2D1" w14:textId="77777777" w:rsidR="003A0E03" w:rsidRPr="00F24411" w:rsidRDefault="003A0E03" w:rsidP="003A0E03">
                <w:pPr>
                  <w:pStyle w:val="Sangranormal"/>
                  <w:ind w:left="37"/>
                  <w:rPr>
                    <w:sz w:val="22"/>
                    <w:szCs w:val="22"/>
                  </w:rPr>
                </w:pPr>
                <w:r w:rsidRPr="00F24411">
                  <w:rPr>
                    <w:sz w:val="22"/>
                    <w:szCs w:val="22"/>
                    <w:lang w:bidi="es-ES"/>
                  </w:rPr>
                  <w:t>Nombre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65230063"/>
            <w:placeholder>
              <w:docPart w:val="40AEA0D12504459BA1901BDC02130F98"/>
            </w:placeholder>
            <w:showingPlcHdr/>
          </w:sdtPr>
          <w:sdtContent>
            <w:tc>
              <w:tcPr>
                <w:tcW w:w="3822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5BCFEB34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>
                  <w:rPr>
                    <w:rStyle w:val="Textodelmarcadordeposicin"/>
                    <w:sz w:val="22"/>
                  </w:rPr>
                  <w:t>Escriba su nombre</w:t>
                </w:r>
                <w:r w:rsidRPr="00A82043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3A0E03" w:rsidRPr="00846B76" w14:paraId="139A1620" w14:textId="77777777" w:rsidTr="004C7F13">
        <w:trPr>
          <w:trHeight w:val="21"/>
        </w:trPr>
        <w:sdt>
          <w:sdtPr>
            <w:rPr>
              <w:sz w:val="22"/>
              <w:szCs w:val="22"/>
            </w:rPr>
            <w:id w:val="-1470592894"/>
            <w:placeholder>
              <w:docPart w:val="435010C618584142917F495C651FC845"/>
            </w:placeholder>
            <w:temporary/>
            <w:showingPlcHdr/>
            <w15:appearance w15:val="hidden"/>
          </w:sdtPr>
          <w:sdtContent>
            <w:tc>
              <w:tcPr>
                <w:tcW w:w="1178" w:type="pct"/>
                <w:vAlign w:val="bottom"/>
              </w:tcPr>
              <w:p w14:paraId="714865DD" w14:textId="77777777" w:rsidR="003A0E03" w:rsidRPr="00F24411" w:rsidRDefault="003A0E03" w:rsidP="003A0E03">
                <w:pPr>
                  <w:pStyle w:val="Sangranormal"/>
                  <w:ind w:left="37"/>
                  <w:rPr>
                    <w:sz w:val="22"/>
                    <w:szCs w:val="22"/>
                  </w:rPr>
                </w:pPr>
                <w:r w:rsidRPr="00F24411">
                  <w:rPr>
                    <w:sz w:val="22"/>
                    <w:szCs w:val="22"/>
                    <w:lang w:bidi="es-ES"/>
                  </w:rPr>
                  <w:t>Apellidos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126698816"/>
            <w:placeholder>
              <w:docPart w:val="944AC7C93A0A4F00B57136DC2AD22482"/>
            </w:placeholder>
            <w:showingPlcHdr/>
          </w:sdtPr>
          <w:sdtContent>
            <w:tc>
              <w:tcPr>
                <w:tcW w:w="3822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178D543" w14:textId="15AB5238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>
                  <w:rPr>
                    <w:rStyle w:val="Textodelmarcadordeposicin"/>
                    <w:sz w:val="22"/>
                  </w:rPr>
                  <w:t>Escriba su</w:t>
                </w:r>
                <w:r w:rsidR="00E05FA8">
                  <w:rPr>
                    <w:rStyle w:val="Textodelmarcadordeposicin"/>
                    <w:sz w:val="22"/>
                  </w:rPr>
                  <w:t>s</w:t>
                </w:r>
                <w:r>
                  <w:rPr>
                    <w:rStyle w:val="Textodelmarcadordeposicin"/>
                    <w:sz w:val="22"/>
                  </w:rPr>
                  <w:t xml:space="preserve"> apellido</w:t>
                </w:r>
                <w:r w:rsidR="00E05FA8">
                  <w:rPr>
                    <w:rStyle w:val="Textodelmarcadordeposicin"/>
                    <w:sz w:val="22"/>
                  </w:rPr>
                  <w:t>s</w:t>
                </w:r>
                <w:r w:rsidRPr="004C7F13">
                  <w:rPr>
                    <w:rStyle w:val="Textodelmarcadordeposicin"/>
                    <w:sz w:val="22"/>
                  </w:rPr>
                  <w:t>.</w:t>
                </w:r>
              </w:p>
            </w:tc>
          </w:sdtContent>
        </w:sdt>
      </w:tr>
      <w:tr w:rsidR="003A0E03" w:rsidRPr="00846B76" w14:paraId="20A5BE83" w14:textId="77777777" w:rsidTr="004C7F13">
        <w:trPr>
          <w:trHeight w:val="340"/>
        </w:trPr>
        <w:tc>
          <w:tcPr>
            <w:tcW w:w="1178" w:type="pct"/>
            <w:vAlign w:val="bottom"/>
          </w:tcPr>
          <w:p w14:paraId="194F989A" w14:textId="77777777" w:rsidR="003A0E03" w:rsidRPr="00F24411" w:rsidRDefault="003A0E03" w:rsidP="003A0E03">
            <w:pPr>
              <w:pStyle w:val="Sangranormal"/>
              <w:ind w:left="37"/>
              <w:rPr>
                <w:sz w:val="22"/>
                <w:szCs w:val="22"/>
              </w:rPr>
            </w:pPr>
            <w:r w:rsidRPr="00F24411">
              <w:rPr>
                <w:sz w:val="22"/>
                <w:szCs w:val="22"/>
              </w:rPr>
              <w:t>Fecha de nacimiento</w:t>
            </w:r>
          </w:p>
        </w:tc>
        <w:sdt>
          <w:sdtPr>
            <w:rPr>
              <w:sz w:val="22"/>
              <w:szCs w:val="22"/>
            </w:rPr>
            <w:id w:val="1818995417"/>
            <w:placeholder>
              <w:docPart w:val="3E2CD241EF0A4CE7A66296EC1CAE6926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1570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D9E1C29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>
                  <w:rPr>
                    <w:rStyle w:val="Textodelmarcadordeposicin"/>
                    <w:sz w:val="20"/>
                  </w:rPr>
                  <w:t>Fecha Nacimiento</w:t>
                </w:r>
                <w:r w:rsidRPr="00A82043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900" w:type="pct"/>
            <w:tcBorders>
              <w:top w:val="single" w:sz="4" w:space="0" w:color="auto"/>
            </w:tcBorders>
            <w:vAlign w:val="bottom"/>
          </w:tcPr>
          <w:p w14:paraId="55AB024F" w14:textId="77777777" w:rsidR="003A0E03" w:rsidRPr="00F24411" w:rsidRDefault="003A0E03" w:rsidP="003A0E03">
            <w:pPr>
              <w:rPr>
                <w:sz w:val="22"/>
                <w:szCs w:val="22"/>
              </w:rPr>
            </w:pPr>
            <w:r w:rsidRPr="00F24411">
              <w:rPr>
                <w:sz w:val="22"/>
                <w:szCs w:val="22"/>
              </w:rPr>
              <w:t>Lugar de Nacimiento</w:t>
            </w:r>
          </w:p>
        </w:tc>
        <w:sdt>
          <w:sdtPr>
            <w:rPr>
              <w:sz w:val="22"/>
              <w:szCs w:val="22"/>
            </w:rPr>
            <w:id w:val="-1215344775"/>
            <w:placeholder>
              <w:docPart w:val="A121CC4426C34580B7ED263557AF479A"/>
            </w:placeholder>
            <w:showingPlcHdr/>
          </w:sdtPr>
          <w:sdtContent>
            <w:tc>
              <w:tcPr>
                <w:tcW w:w="135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C8475BE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>
                  <w:rPr>
                    <w:rStyle w:val="Textodelmarcadordeposicin"/>
                    <w:sz w:val="20"/>
                  </w:rPr>
                  <w:t>Escriba aquí</w:t>
                </w:r>
                <w:r w:rsidRPr="004C7F13">
                  <w:rPr>
                    <w:rStyle w:val="Textodelmarcadordeposicin"/>
                    <w:sz w:val="20"/>
                  </w:rPr>
                  <w:t>.</w:t>
                </w:r>
              </w:p>
            </w:tc>
          </w:sdtContent>
        </w:sdt>
      </w:tr>
      <w:tr w:rsidR="003A0E03" w:rsidRPr="00846B76" w14:paraId="5620BD21" w14:textId="77777777" w:rsidTr="004C7F13">
        <w:trPr>
          <w:trHeight w:val="21"/>
        </w:trPr>
        <w:tc>
          <w:tcPr>
            <w:tcW w:w="1178" w:type="pct"/>
            <w:vAlign w:val="bottom"/>
          </w:tcPr>
          <w:p w14:paraId="118A5BD1" w14:textId="77777777" w:rsidR="003A0E03" w:rsidRPr="00F24411" w:rsidRDefault="003A0E03" w:rsidP="003A0E03">
            <w:pPr>
              <w:pStyle w:val="Sangranormal"/>
              <w:ind w:left="37"/>
              <w:rPr>
                <w:sz w:val="22"/>
                <w:szCs w:val="22"/>
              </w:rPr>
            </w:pPr>
            <w:r w:rsidRPr="00F24411">
              <w:rPr>
                <w:sz w:val="22"/>
                <w:szCs w:val="22"/>
              </w:rPr>
              <w:t>Dirección</w:t>
            </w:r>
          </w:p>
        </w:tc>
        <w:sdt>
          <w:sdtPr>
            <w:rPr>
              <w:sz w:val="22"/>
              <w:szCs w:val="22"/>
            </w:rPr>
            <w:id w:val="-829297376"/>
            <w:placeholder>
              <w:docPart w:val="D57630FF00AD46F0883A483108157BA2"/>
            </w:placeholder>
            <w:showingPlcHdr/>
          </w:sdtPr>
          <w:sdtContent>
            <w:tc>
              <w:tcPr>
                <w:tcW w:w="3822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3F12B8F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 w:rsidRPr="004C7F13">
                  <w:rPr>
                    <w:rStyle w:val="Textodelmarcadordeposicin"/>
                    <w:sz w:val="22"/>
                  </w:rPr>
                  <w:t>Haga clic o pulse aquí para escribir texto</w:t>
                </w:r>
                <w:r w:rsidRPr="00A82043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3A0E03" w:rsidRPr="00846B76" w14:paraId="2C80A608" w14:textId="77777777" w:rsidTr="004C7F13">
        <w:trPr>
          <w:trHeight w:val="21"/>
        </w:trPr>
        <w:tc>
          <w:tcPr>
            <w:tcW w:w="1178" w:type="pct"/>
            <w:vAlign w:val="bottom"/>
          </w:tcPr>
          <w:p w14:paraId="41046CF6" w14:textId="77777777" w:rsidR="003A0E03" w:rsidRPr="00F24411" w:rsidRDefault="003A0E03" w:rsidP="003A0E03">
            <w:pPr>
              <w:pStyle w:val="Sangranormal"/>
              <w:ind w:left="37"/>
              <w:rPr>
                <w:sz w:val="22"/>
                <w:szCs w:val="22"/>
              </w:rPr>
            </w:pPr>
            <w:r w:rsidRPr="00F24411">
              <w:rPr>
                <w:sz w:val="22"/>
                <w:szCs w:val="22"/>
              </w:rPr>
              <w:t>C.P</w:t>
            </w:r>
          </w:p>
        </w:tc>
        <w:sdt>
          <w:sdtPr>
            <w:rPr>
              <w:sz w:val="22"/>
              <w:szCs w:val="22"/>
            </w:rPr>
            <w:id w:val="1052738980"/>
            <w:placeholder>
              <w:docPart w:val="9099DAEC3C5241AAA8C7767AC2763A94"/>
            </w:placeholder>
            <w:showingPlcHdr/>
          </w:sdtPr>
          <w:sdtContent>
            <w:tc>
              <w:tcPr>
                <w:tcW w:w="1570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1D4E844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>C.P.</w:t>
                </w:r>
              </w:p>
            </w:tc>
          </w:sdtContent>
        </w:sdt>
        <w:tc>
          <w:tcPr>
            <w:tcW w:w="900" w:type="pct"/>
            <w:tcBorders>
              <w:top w:val="single" w:sz="4" w:space="0" w:color="auto"/>
            </w:tcBorders>
            <w:vAlign w:val="bottom"/>
          </w:tcPr>
          <w:p w14:paraId="3FDF5CCF" w14:textId="77777777" w:rsidR="003A0E03" w:rsidRPr="00F24411" w:rsidRDefault="003A0E03" w:rsidP="003A0E03">
            <w:pPr>
              <w:rPr>
                <w:sz w:val="22"/>
                <w:szCs w:val="22"/>
              </w:rPr>
            </w:pPr>
            <w:r w:rsidRPr="00F24411">
              <w:rPr>
                <w:sz w:val="22"/>
                <w:szCs w:val="22"/>
              </w:rPr>
              <w:t>Población</w:t>
            </w:r>
          </w:p>
        </w:tc>
        <w:sdt>
          <w:sdtPr>
            <w:rPr>
              <w:sz w:val="22"/>
              <w:szCs w:val="22"/>
            </w:rPr>
            <w:id w:val="830567448"/>
            <w:placeholder>
              <w:docPart w:val="0429053AC30C4C6C8A24263EB630D12D"/>
            </w:placeholder>
            <w:showingPlcHdr/>
          </w:sdtPr>
          <w:sdtContent>
            <w:tc>
              <w:tcPr>
                <w:tcW w:w="135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6F83E72" w14:textId="77777777" w:rsidR="003A0E03" w:rsidRPr="009E2DF7" w:rsidRDefault="003A0E03" w:rsidP="003A0E03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3A0E03" w:rsidRPr="00846B76" w14:paraId="007A15A8" w14:textId="77777777" w:rsidTr="009E2DF7">
        <w:trPr>
          <w:trHeight w:val="21"/>
        </w:trPr>
        <w:tc>
          <w:tcPr>
            <w:tcW w:w="1178" w:type="pct"/>
            <w:vAlign w:val="bottom"/>
          </w:tcPr>
          <w:p w14:paraId="5E6E5C3E" w14:textId="77777777" w:rsidR="003A0E03" w:rsidRPr="00F24411" w:rsidRDefault="003A0E03" w:rsidP="003A0E03">
            <w:pPr>
              <w:pStyle w:val="Sangranormal"/>
              <w:ind w:left="37"/>
              <w:rPr>
                <w:sz w:val="22"/>
                <w:szCs w:val="22"/>
              </w:rPr>
            </w:pPr>
            <w:r w:rsidRPr="00F24411">
              <w:rPr>
                <w:sz w:val="22"/>
                <w:szCs w:val="22"/>
              </w:rPr>
              <w:t>Provincia</w:t>
            </w:r>
          </w:p>
        </w:tc>
        <w:sdt>
          <w:sdtPr>
            <w:rPr>
              <w:sz w:val="22"/>
              <w:szCs w:val="22"/>
            </w:rPr>
            <w:id w:val="1859156190"/>
            <w:placeholder>
              <w:docPart w:val="3388A34085D3427BA53CF00ED0F7EB35"/>
            </w:placeholder>
            <w:showingPlcHdr/>
          </w:sdtPr>
          <w:sdtContent>
            <w:tc>
              <w:tcPr>
                <w:tcW w:w="3822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AD5A079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>Escriba aquí</w:t>
                </w:r>
                <w:r w:rsidRPr="009E2DF7">
                  <w:rPr>
                    <w:rStyle w:val="Textodelmarcadordeposicin"/>
                    <w:sz w:val="22"/>
                    <w:szCs w:val="22"/>
                  </w:rPr>
                  <w:t>.</w:t>
                </w:r>
              </w:p>
            </w:tc>
          </w:sdtContent>
        </w:sdt>
      </w:tr>
      <w:tr w:rsidR="003A0E03" w:rsidRPr="00846B76" w14:paraId="28F9816C" w14:textId="77777777" w:rsidTr="009E2DF7">
        <w:trPr>
          <w:trHeight w:val="21"/>
        </w:trPr>
        <w:tc>
          <w:tcPr>
            <w:tcW w:w="1178" w:type="pct"/>
            <w:vAlign w:val="bottom"/>
          </w:tcPr>
          <w:p w14:paraId="669D7D62" w14:textId="77777777" w:rsidR="003A0E03" w:rsidRDefault="003A0E03" w:rsidP="003A0E03">
            <w:pPr>
              <w:pStyle w:val="Sangranormal"/>
              <w:ind w:left="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D.N.I:</w:t>
            </w:r>
          </w:p>
        </w:tc>
        <w:sdt>
          <w:sdtPr>
            <w:rPr>
              <w:sz w:val="22"/>
              <w:szCs w:val="22"/>
            </w:rPr>
            <w:id w:val="2101678971"/>
            <w:placeholder>
              <w:docPart w:val="D9116307042E4C72B1793A5808F5C494"/>
            </w:placeholder>
            <w:showingPlcHdr/>
          </w:sdtPr>
          <w:sdtContent>
            <w:tc>
              <w:tcPr>
                <w:tcW w:w="3822" w:type="pct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2E01103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3A0E03" w:rsidRPr="00846B76" w14:paraId="1792C110" w14:textId="77777777" w:rsidTr="004C7F13">
        <w:trPr>
          <w:trHeight w:val="21"/>
        </w:trPr>
        <w:tc>
          <w:tcPr>
            <w:tcW w:w="1178" w:type="pct"/>
            <w:vAlign w:val="bottom"/>
          </w:tcPr>
          <w:p w14:paraId="06E6E434" w14:textId="77777777" w:rsidR="003A0E03" w:rsidRPr="00F24411" w:rsidRDefault="003A0E03" w:rsidP="003A0E03">
            <w:pPr>
              <w:pStyle w:val="Sangranormal"/>
              <w:ind w:left="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Teléfono Fijo</w:t>
            </w:r>
          </w:p>
        </w:tc>
        <w:sdt>
          <w:sdtPr>
            <w:rPr>
              <w:sz w:val="22"/>
              <w:szCs w:val="22"/>
            </w:rPr>
            <w:id w:val="-181896286"/>
            <w:placeholder>
              <w:docPart w:val="DEF346E2401E42D399C0F9D1F4DB02ED"/>
            </w:placeholder>
            <w:showingPlcHdr/>
          </w:sdtPr>
          <w:sdtContent>
            <w:tc>
              <w:tcPr>
                <w:tcW w:w="1570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2CD5BCE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  <w:tc>
          <w:tcPr>
            <w:tcW w:w="900" w:type="pct"/>
            <w:tcBorders>
              <w:top w:val="single" w:sz="4" w:space="0" w:color="auto"/>
            </w:tcBorders>
            <w:vAlign w:val="bottom"/>
          </w:tcPr>
          <w:p w14:paraId="7B47E186" w14:textId="77777777" w:rsidR="003A0E03" w:rsidRPr="00F24411" w:rsidRDefault="003A0E03" w:rsidP="003A0E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Teléfono móvil</w:t>
            </w:r>
          </w:p>
        </w:tc>
        <w:sdt>
          <w:sdtPr>
            <w:rPr>
              <w:sz w:val="22"/>
              <w:szCs w:val="22"/>
            </w:rPr>
            <w:id w:val="-1816941604"/>
            <w:placeholder>
              <w:docPart w:val="3314790B293A46C39472EB0E22CF7872"/>
            </w:placeholder>
            <w:showingPlcHdr/>
          </w:sdtPr>
          <w:sdtContent>
            <w:tc>
              <w:tcPr>
                <w:tcW w:w="135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FA3BCE8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3A0E03" w:rsidRPr="00846B76" w14:paraId="6F255729" w14:textId="77777777" w:rsidTr="004C7F13">
        <w:trPr>
          <w:trHeight w:val="173"/>
        </w:trPr>
        <w:tc>
          <w:tcPr>
            <w:tcW w:w="1178" w:type="pct"/>
            <w:vAlign w:val="bottom"/>
          </w:tcPr>
          <w:p w14:paraId="74053FCD" w14:textId="77777777" w:rsidR="003A0E03" w:rsidRPr="00F24411" w:rsidRDefault="003A0E03" w:rsidP="003A0E03">
            <w:pPr>
              <w:pStyle w:val="Sangranormal"/>
              <w:ind w:left="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9E2DF7">
              <w:rPr>
                <w:sz w:val="22"/>
                <w:szCs w:val="22"/>
              </w:rPr>
              <w:t>-mail</w:t>
            </w:r>
          </w:p>
        </w:tc>
        <w:sdt>
          <w:sdtPr>
            <w:rPr>
              <w:sz w:val="22"/>
              <w:szCs w:val="22"/>
            </w:rPr>
            <w:id w:val="-1352565328"/>
            <w:placeholder>
              <w:docPart w:val="4DAEAABE8E0B45C68C33DF4C8DDD4B0B"/>
            </w:placeholder>
            <w:showingPlcHdr/>
          </w:sdtPr>
          <w:sdtContent>
            <w:tc>
              <w:tcPr>
                <w:tcW w:w="3822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086D9622" w14:textId="77777777" w:rsidR="003A0E03" w:rsidRPr="00F24411" w:rsidRDefault="003A0E03" w:rsidP="003A0E03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</w:tbl>
    <w:p w14:paraId="068DC4AC" w14:textId="77777777" w:rsidR="00AB0381" w:rsidRPr="00AB0381" w:rsidRDefault="00AB0381" w:rsidP="00086B72">
      <w:pPr>
        <w:spacing w:before="0" w:after="0"/>
        <w:rPr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9"/>
        <w:gridCol w:w="4591"/>
        <w:gridCol w:w="16"/>
      </w:tblGrid>
      <w:tr w:rsidR="000172E5" w:rsidRPr="00846B76" w14:paraId="386110D5" w14:textId="77777777" w:rsidTr="00AB0381">
        <w:trPr>
          <w:gridAfter w:val="1"/>
          <w:wAfter w:w="9" w:type="pct"/>
          <w:trHeight w:val="21"/>
        </w:trPr>
        <w:tc>
          <w:tcPr>
            <w:tcW w:w="4991" w:type="pct"/>
            <w:gridSpan w:val="2"/>
            <w:shd w:val="clear" w:color="auto" w:fill="000080"/>
            <w:vAlign w:val="bottom"/>
          </w:tcPr>
          <w:p w14:paraId="07BEA8DE" w14:textId="77777777" w:rsidR="000172E5" w:rsidRPr="00846B76" w:rsidRDefault="00F24411" w:rsidP="00637200">
            <w:pPr>
              <w:pStyle w:val="Ttulo1"/>
            </w:pPr>
            <w:r>
              <w:t>DATOS ACADÉMICOS</w:t>
            </w:r>
          </w:p>
        </w:tc>
      </w:tr>
      <w:tr w:rsidR="000172E5" w:rsidRPr="00846B76" w14:paraId="32051971" w14:textId="77777777" w:rsidTr="00AB0381">
        <w:trPr>
          <w:trHeight w:val="21"/>
        </w:trPr>
        <w:tc>
          <w:tcPr>
            <w:tcW w:w="2448" w:type="pct"/>
            <w:vAlign w:val="bottom"/>
          </w:tcPr>
          <w:p w14:paraId="7ECFA074" w14:textId="66EC67CB" w:rsidR="000172E5" w:rsidRPr="00106022" w:rsidRDefault="00145588" w:rsidP="00955E02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Título </w:t>
            </w:r>
            <w:r w:rsidR="00955E02">
              <w:rPr>
                <w:sz w:val="22"/>
                <w:szCs w:val="22"/>
              </w:rPr>
              <w:t>obtenido en Comillas ICADE</w:t>
            </w:r>
          </w:p>
        </w:tc>
        <w:sdt>
          <w:sdtPr>
            <w:rPr>
              <w:sz w:val="22"/>
              <w:szCs w:val="22"/>
            </w:rPr>
            <w:id w:val="1960916690"/>
            <w:placeholder>
              <w:docPart w:val="6918EA24958F44E3ACA7F4C79A068DB7"/>
            </w:placeholder>
            <w:showingPlcHdr/>
          </w:sdtPr>
          <w:sdtContent>
            <w:tc>
              <w:tcPr>
                <w:tcW w:w="2552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E4B839D" w14:textId="77777777" w:rsidR="000172E5" w:rsidRPr="00F24411" w:rsidRDefault="009E2DF7" w:rsidP="00311D4F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BB1EE0" w:rsidRPr="00846B76" w14:paraId="335FD7B5" w14:textId="77777777" w:rsidTr="00AB0381">
        <w:trPr>
          <w:trHeight w:val="21"/>
        </w:trPr>
        <w:tc>
          <w:tcPr>
            <w:tcW w:w="2448" w:type="pct"/>
            <w:vAlign w:val="bottom"/>
          </w:tcPr>
          <w:p w14:paraId="08ADE430" w14:textId="77777777" w:rsidR="00BB1EE0" w:rsidRPr="00F24411" w:rsidRDefault="00BB1EE0" w:rsidP="00BB1EE0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Promoción</w:t>
            </w:r>
          </w:p>
        </w:tc>
        <w:sdt>
          <w:sdtPr>
            <w:rPr>
              <w:sz w:val="22"/>
              <w:szCs w:val="22"/>
            </w:rPr>
            <w:id w:val="-1588524184"/>
            <w:placeholder>
              <w:docPart w:val="2ADAA44316514A92BD697C84072F2614"/>
            </w:placeholder>
            <w:showingPlcHdr/>
          </w:sdtPr>
          <w:sdtContent>
            <w:tc>
              <w:tcPr>
                <w:tcW w:w="2552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1217BAA4" w14:textId="77777777" w:rsidR="00BB1EE0" w:rsidRPr="00F24411" w:rsidRDefault="009E2DF7" w:rsidP="00311D4F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145588" w:rsidRPr="00846B76" w14:paraId="3B261BEA" w14:textId="77777777" w:rsidTr="00AB0381">
        <w:trPr>
          <w:trHeight w:val="21"/>
        </w:trPr>
        <w:tc>
          <w:tcPr>
            <w:tcW w:w="2448" w:type="pct"/>
            <w:vAlign w:val="bottom"/>
          </w:tcPr>
          <w:p w14:paraId="1F50A86C" w14:textId="1656B36F" w:rsidR="00145588" w:rsidRDefault="00145588" w:rsidP="00BB1EE0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¿Qué otros títulos </w:t>
            </w:r>
            <w:r w:rsidR="00955E02">
              <w:rPr>
                <w:sz w:val="22"/>
                <w:szCs w:val="22"/>
              </w:rPr>
              <w:t xml:space="preserve">Comillas </w:t>
            </w:r>
            <w:r>
              <w:rPr>
                <w:sz w:val="22"/>
                <w:szCs w:val="22"/>
              </w:rPr>
              <w:t>ICADE tiene? Promoción:</w:t>
            </w:r>
          </w:p>
        </w:tc>
        <w:sdt>
          <w:sdtPr>
            <w:rPr>
              <w:sz w:val="22"/>
              <w:szCs w:val="22"/>
            </w:rPr>
            <w:id w:val="814215440"/>
            <w:placeholder>
              <w:docPart w:val="9554292BCE9D4413BB9153C7A5D225E0"/>
            </w:placeholder>
            <w:showingPlcHdr/>
          </w:sdtPr>
          <w:sdtContent>
            <w:tc>
              <w:tcPr>
                <w:tcW w:w="2552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459FC04" w14:textId="31041CD1" w:rsidR="00145588" w:rsidRDefault="00145588" w:rsidP="00311D4F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0172E5" w:rsidRPr="00846B76" w14:paraId="0BCBC54D" w14:textId="77777777" w:rsidTr="00AB0381">
        <w:trPr>
          <w:trHeight w:val="21"/>
        </w:trPr>
        <w:tc>
          <w:tcPr>
            <w:tcW w:w="2448" w:type="pct"/>
            <w:vAlign w:val="bottom"/>
          </w:tcPr>
          <w:p w14:paraId="7EE30215" w14:textId="687DF41A" w:rsidR="000172E5" w:rsidRPr="00F24411" w:rsidRDefault="004607CA" w:rsidP="00E05FA8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</w:t>
            </w:r>
            <w:r w:rsidR="001912CC">
              <w:rPr>
                <w:sz w:val="22"/>
                <w:szCs w:val="22"/>
              </w:rPr>
              <w:t>Qué otros títulos universitarios tiene</w:t>
            </w:r>
            <w:r w:rsidR="00BB1EE0">
              <w:rPr>
                <w:sz w:val="22"/>
                <w:szCs w:val="22"/>
              </w:rPr>
              <w:t xml:space="preserve"> o está realizando</w:t>
            </w:r>
            <w:r>
              <w:rPr>
                <w:sz w:val="22"/>
                <w:szCs w:val="22"/>
              </w:rPr>
              <w:t>?</w:t>
            </w:r>
          </w:p>
        </w:tc>
        <w:sdt>
          <w:sdtPr>
            <w:rPr>
              <w:sz w:val="22"/>
              <w:szCs w:val="22"/>
            </w:rPr>
            <w:id w:val="-2066936400"/>
            <w:placeholder>
              <w:docPart w:val="458A25E362FF4C27B28242CDDD65189C"/>
            </w:placeholder>
            <w:showingPlcHdr/>
          </w:sdtPr>
          <w:sdtContent>
            <w:tc>
              <w:tcPr>
                <w:tcW w:w="255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5D3DCD5" w14:textId="77777777" w:rsidR="000172E5" w:rsidRPr="00F24411" w:rsidRDefault="009E2DF7" w:rsidP="00311D4F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</w:tbl>
    <w:p w14:paraId="48CE0BF7" w14:textId="23ADCDE3" w:rsidR="00086B72" w:rsidRDefault="00086B72" w:rsidP="003A0E03">
      <w:pPr>
        <w:spacing w:before="0" w:after="120" w:line="240" w:lineRule="auto"/>
        <w:rPr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0"/>
        <w:gridCol w:w="2195"/>
        <w:gridCol w:w="1531"/>
        <w:gridCol w:w="3100"/>
      </w:tblGrid>
      <w:tr w:rsidR="00BB1EE0" w:rsidRPr="00846B76" w14:paraId="58A76809" w14:textId="77777777" w:rsidTr="00AB0381">
        <w:trPr>
          <w:trHeight w:val="20"/>
        </w:trPr>
        <w:tc>
          <w:tcPr>
            <w:tcW w:w="5000" w:type="pct"/>
            <w:gridSpan w:val="4"/>
            <w:shd w:val="clear" w:color="auto" w:fill="000080"/>
            <w:vAlign w:val="bottom"/>
          </w:tcPr>
          <w:p w14:paraId="3D17E48A" w14:textId="77777777" w:rsidR="00BB1EE0" w:rsidRPr="00846B76" w:rsidRDefault="00BB1EE0" w:rsidP="00E510E7">
            <w:pPr>
              <w:pStyle w:val="Ttulo1"/>
            </w:pPr>
            <w:r>
              <w:t>DATOS PROFESIONALES</w:t>
            </w:r>
          </w:p>
        </w:tc>
      </w:tr>
      <w:tr w:rsidR="00BB1EE0" w:rsidRPr="00846B76" w14:paraId="5E86001B" w14:textId="77777777" w:rsidTr="00AB0381">
        <w:trPr>
          <w:trHeight w:val="20"/>
        </w:trPr>
        <w:tc>
          <w:tcPr>
            <w:tcW w:w="1219" w:type="pct"/>
            <w:vAlign w:val="bottom"/>
          </w:tcPr>
          <w:p w14:paraId="294EFC4F" w14:textId="77777777" w:rsidR="00BB1EE0" w:rsidRPr="00F24411" w:rsidRDefault="00BB1EE0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Empresa</w:t>
            </w:r>
          </w:p>
        </w:tc>
        <w:sdt>
          <w:sdtPr>
            <w:rPr>
              <w:sz w:val="22"/>
              <w:szCs w:val="22"/>
            </w:rPr>
            <w:id w:val="-263849669"/>
            <w:placeholder>
              <w:docPart w:val="1EBC231B7D654078BAC6D67FD475D818"/>
            </w:placeholder>
            <w:showingPlcHdr/>
          </w:sdtPr>
          <w:sdtContent>
            <w:tc>
              <w:tcPr>
                <w:tcW w:w="378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563230C6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BB1EE0" w:rsidRPr="00846B76" w14:paraId="6B4F2C6D" w14:textId="77777777" w:rsidTr="00AB0381">
        <w:trPr>
          <w:trHeight w:val="20"/>
        </w:trPr>
        <w:tc>
          <w:tcPr>
            <w:tcW w:w="1219" w:type="pct"/>
            <w:vAlign w:val="bottom"/>
          </w:tcPr>
          <w:p w14:paraId="55BF0664" w14:textId="77777777" w:rsidR="00BB1EE0" w:rsidRPr="00F24411" w:rsidRDefault="00BB1EE0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Área</w:t>
            </w:r>
          </w:p>
        </w:tc>
        <w:sdt>
          <w:sdtPr>
            <w:rPr>
              <w:sz w:val="22"/>
              <w:szCs w:val="22"/>
            </w:rPr>
            <w:id w:val="-1938199638"/>
            <w:placeholder>
              <w:docPart w:val="6CBF03FA68AE4E9D831FDC4519E55A5E"/>
            </w:placeholder>
            <w:showingPlcHdr/>
          </w:sdtPr>
          <w:sdtContent>
            <w:tc>
              <w:tcPr>
                <w:tcW w:w="378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1C650A77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BB1EE0" w:rsidRPr="00846B76" w14:paraId="43238DAB" w14:textId="77777777" w:rsidTr="00AB0381">
        <w:trPr>
          <w:trHeight w:val="20"/>
        </w:trPr>
        <w:tc>
          <w:tcPr>
            <w:tcW w:w="1219" w:type="pct"/>
            <w:vAlign w:val="bottom"/>
          </w:tcPr>
          <w:p w14:paraId="57685073" w14:textId="77777777" w:rsidR="00BB1EE0" w:rsidRPr="00F24411" w:rsidRDefault="00BB1EE0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Cargo</w:t>
            </w:r>
          </w:p>
        </w:tc>
        <w:sdt>
          <w:sdtPr>
            <w:rPr>
              <w:sz w:val="22"/>
              <w:szCs w:val="22"/>
            </w:rPr>
            <w:id w:val="1526289200"/>
            <w:placeholder>
              <w:docPart w:val="168CBB1E90D34B91A2630FE03FEA566D"/>
            </w:placeholder>
            <w:showingPlcHdr/>
          </w:sdtPr>
          <w:sdtContent>
            <w:tc>
              <w:tcPr>
                <w:tcW w:w="378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7E3398C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BB1EE0" w:rsidRPr="00846B76" w14:paraId="7AC85ED7" w14:textId="77777777" w:rsidTr="00AB0381">
        <w:trPr>
          <w:trHeight w:val="20"/>
        </w:trPr>
        <w:tc>
          <w:tcPr>
            <w:tcW w:w="1219" w:type="pct"/>
            <w:vAlign w:val="bottom"/>
          </w:tcPr>
          <w:p w14:paraId="45FEC2D8" w14:textId="77777777" w:rsidR="00BB1EE0" w:rsidRDefault="00BB1EE0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Dirección</w:t>
            </w:r>
          </w:p>
        </w:tc>
        <w:sdt>
          <w:sdtPr>
            <w:rPr>
              <w:sz w:val="22"/>
              <w:szCs w:val="22"/>
            </w:rPr>
            <w:id w:val="-1249419649"/>
            <w:placeholder>
              <w:docPart w:val="5E730D63940141A79CA678000A13D13D"/>
            </w:placeholder>
            <w:showingPlcHdr/>
          </w:sdtPr>
          <w:sdtContent>
            <w:tc>
              <w:tcPr>
                <w:tcW w:w="378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985BD9F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106022" w:rsidRPr="00846B76" w14:paraId="2950632D" w14:textId="77777777" w:rsidTr="009E2DF7">
        <w:trPr>
          <w:trHeight w:val="20"/>
        </w:trPr>
        <w:tc>
          <w:tcPr>
            <w:tcW w:w="1219" w:type="pct"/>
            <w:vAlign w:val="bottom"/>
          </w:tcPr>
          <w:p w14:paraId="73EB5563" w14:textId="77777777" w:rsidR="00BB1EE0" w:rsidRDefault="00BB1EE0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C.P</w:t>
            </w:r>
          </w:p>
        </w:tc>
        <w:sdt>
          <w:sdtPr>
            <w:rPr>
              <w:sz w:val="22"/>
              <w:szCs w:val="22"/>
            </w:rPr>
            <w:id w:val="-1405907528"/>
            <w:placeholder>
              <w:docPart w:val="0C0F946296F840AD9A67D9591EEAF098"/>
            </w:placeholder>
            <w:showingPlcHdr/>
          </w:sdtPr>
          <w:sdtContent>
            <w:tc>
              <w:tcPr>
                <w:tcW w:w="121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2637BDC3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C.P</w:t>
                </w:r>
              </w:p>
            </w:tc>
          </w:sdtContent>
        </w:sdt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</w:tcPr>
          <w:p w14:paraId="4377B2FD" w14:textId="77777777" w:rsidR="00BB1EE0" w:rsidRPr="00F24411" w:rsidRDefault="00BB1EE0" w:rsidP="00E51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Población</w:t>
            </w:r>
          </w:p>
        </w:tc>
        <w:sdt>
          <w:sdtPr>
            <w:rPr>
              <w:sz w:val="22"/>
              <w:szCs w:val="22"/>
            </w:rPr>
            <w:id w:val="-1261754676"/>
            <w:placeholder>
              <w:docPart w:val="EA46486C573C4F26852F924F0E303908"/>
            </w:placeholder>
            <w:showingPlcHdr/>
          </w:sdtPr>
          <w:sdtContent>
            <w:tc>
              <w:tcPr>
                <w:tcW w:w="1717" w:type="pct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21A62E2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106022" w:rsidRPr="00846B76" w14:paraId="0798A958" w14:textId="77777777" w:rsidTr="009E2DF7">
        <w:trPr>
          <w:trHeight w:val="20"/>
        </w:trPr>
        <w:tc>
          <w:tcPr>
            <w:tcW w:w="1219" w:type="pct"/>
            <w:vAlign w:val="bottom"/>
          </w:tcPr>
          <w:p w14:paraId="0BF97E7B" w14:textId="77777777" w:rsidR="00BB1EE0" w:rsidRDefault="00BB1EE0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Provincia</w:t>
            </w:r>
          </w:p>
        </w:tc>
        <w:sdt>
          <w:sdtPr>
            <w:rPr>
              <w:sz w:val="22"/>
              <w:szCs w:val="22"/>
            </w:rPr>
            <w:id w:val="-1946918092"/>
            <w:placeholder>
              <w:docPart w:val="DA4E9660E7D949DAA1173FFA827351CB"/>
            </w:placeholder>
            <w:showingPlcHdr/>
          </w:sdtPr>
          <w:sdtContent>
            <w:tc>
              <w:tcPr>
                <w:tcW w:w="121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D75F2F2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</w:tcPr>
          <w:p w14:paraId="30F62BF2" w14:textId="77777777" w:rsidR="00BB1EE0" w:rsidRDefault="00BB1EE0" w:rsidP="00E51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Teléfono</w:t>
            </w:r>
          </w:p>
        </w:tc>
        <w:sdt>
          <w:sdtPr>
            <w:rPr>
              <w:sz w:val="22"/>
              <w:szCs w:val="22"/>
            </w:rPr>
            <w:id w:val="509492772"/>
            <w:placeholder>
              <w:docPart w:val="12A5B7E072B84048BBC210E6AE95970C"/>
            </w:placeholder>
            <w:showingPlcHdr/>
          </w:sdtPr>
          <w:sdtContent>
            <w:tc>
              <w:tcPr>
                <w:tcW w:w="1717" w:type="pct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F00AA78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BB1EE0" w:rsidRPr="00846B76" w14:paraId="27BF9D03" w14:textId="77777777" w:rsidTr="00AB03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06A5503E" w14:textId="77777777" w:rsidR="00BB1EE0" w:rsidRDefault="00BB1EE0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</w:t>
            </w:r>
          </w:p>
        </w:tc>
        <w:sdt>
          <w:sdtPr>
            <w:rPr>
              <w:sz w:val="22"/>
              <w:szCs w:val="22"/>
            </w:rPr>
            <w:id w:val="-352422030"/>
            <w:placeholder>
              <w:docPart w:val="CA6414C9D6014CC389E0F2BB9FEDC530"/>
            </w:placeholder>
            <w:showingPlcHdr/>
          </w:sdtPr>
          <w:sdtContent>
            <w:tc>
              <w:tcPr>
                <w:tcW w:w="3781" w:type="pct"/>
                <w:gridSpan w:val="3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0F0401A4" w14:textId="77777777" w:rsidR="00BB1EE0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BB1EE0" w:rsidRPr="00846B76" w14:paraId="7E9AECE3" w14:textId="77777777" w:rsidTr="00AB03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219" w:type="pct"/>
            <w:tcBorders>
              <w:top w:val="nil"/>
              <w:left w:val="nil"/>
              <w:bottom w:val="nil"/>
              <w:right w:val="nil"/>
            </w:tcBorders>
          </w:tcPr>
          <w:p w14:paraId="7CF74AE9" w14:textId="77777777" w:rsidR="00BB1EE0" w:rsidRDefault="00BB1EE0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Trabajador por cuenta propia o ajena</w:t>
            </w:r>
          </w:p>
        </w:tc>
        <w:sdt>
          <w:sdtPr>
            <w:rPr>
              <w:sz w:val="22"/>
              <w:szCs w:val="22"/>
            </w:rPr>
            <w:id w:val="-1246097901"/>
            <w:placeholder>
              <w:docPart w:val="89E86FC62DC5413ABF6596D7D7E76727"/>
            </w:placeholder>
            <w:showingPlcHdr/>
            <w:dropDownList>
              <w:listItem w:value="Elija una opción"/>
              <w:listItem w:displayText="Cuenta Propia" w:value="Cuenta Propia"/>
              <w:listItem w:displayText="Cuenta Ajena" w:value="Cuenta Ajena"/>
            </w:dropDownList>
          </w:sdtPr>
          <w:sdtContent>
            <w:tc>
              <w:tcPr>
                <w:tcW w:w="3781" w:type="pct"/>
                <w:gridSpan w:val="3"/>
                <w:tcBorders>
                  <w:left w:val="nil"/>
                  <w:right w:val="nil"/>
                </w:tcBorders>
              </w:tcPr>
              <w:p w14:paraId="3601D025" w14:textId="2FC33946" w:rsidR="00BB1EE0" w:rsidRPr="00F24411" w:rsidRDefault="00B85699" w:rsidP="00E510E7">
                <w:pPr>
                  <w:rPr>
                    <w:sz w:val="22"/>
                    <w:szCs w:val="22"/>
                  </w:rPr>
                </w:pPr>
                <w:r>
                  <w:rPr>
                    <w:rStyle w:val="Textodelmarcadordeposicin"/>
                    <w:sz w:val="22"/>
                  </w:rPr>
                  <w:t>Cuenta Propia/Cuenta Ajena - E</w:t>
                </w:r>
                <w:r w:rsidR="009E2DF7" w:rsidRPr="009E2DF7">
                  <w:rPr>
                    <w:rStyle w:val="Textodelmarcadordeposicin"/>
                    <w:sz w:val="22"/>
                  </w:rPr>
                  <w:t>lija un</w:t>
                </w:r>
                <w:r w:rsidR="009E2DF7">
                  <w:rPr>
                    <w:rStyle w:val="Textodelmarcadordeposicin"/>
                    <w:sz w:val="22"/>
                  </w:rPr>
                  <w:t>a</w:t>
                </w:r>
                <w:r w:rsidR="009E2DF7" w:rsidRPr="009E2DF7">
                  <w:rPr>
                    <w:rStyle w:val="Textodelmarcadordeposicin"/>
                    <w:sz w:val="22"/>
                  </w:rPr>
                  <w:t xml:space="preserve"> </w:t>
                </w:r>
                <w:r w:rsidR="009E2DF7">
                  <w:rPr>
                    <w:rStyle w:val="Textodelmarcadordeposicin"/>
                    <w:sz w:val="22"/>
                  </w:rPr>
                  <w:t>opción</w:t>
                </w:r>
              </w:p>
            </w:tc>
          </w:sdtContent>
        </w:sdt>
      </w:tr>
    </w:tbl>
    <w:p w14:paraId="187EAB51" w14:textId="77777777" w:rsidR="009E2DF7" w:rsidRDefault="009E2DF7" w:rsidP="00086B72">
      <w:pPr>
        <w:spacing w:before="0" w:after="0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641"/>
        <w:gridCol w:w="1060"/>
        <w:gridCol w:w="1276"/>
        <w:gridCol w:w="1274"/>
        <w:gridCol w:w="3215"/>
      </w:tblGrid>
      <w:tr w:rsidR="00AB0381" w:rsidRPr="00846B76" w14:paraId="77CEEF09" w14:textId="77777777" w:rsidTr="00E510E7">
        <w:trPr>
          <w:trHeight w:val="20"/>
        </w:trPr>
        <w:tc>
          <w:tcPr>
            <w:tcW w:w="5000" w:type="pct"/>
            <w:gridSpan w:val="6"/>
            <w:shd w:val="clear" w:color="auto" w:fill="000080"/>
            <w:vAlign w:val="bottom"/>
          </w:tcPr>
          <w:p w14:paraId="4E7EF6CD" w14:textId="77777777" w:rsidR="00AB0381" w:rsidRPr="00846B76" w:rsidRDefault="00AB0381" w:rsidP="00E510E7">
            <w:pPr>
              <w:pStyle w:val="Ttulo1"/>
            </w:pPr>
            <w:r>
              <w:t>DATOS ECONÓMICOS</w:t>
            </w:r>
          </w:p>
        </w:tc>
      </w:tr>
      <w:tr w:rsidR="00AB0381" w:rsidRPr="00846B76" w14:paraId="72D7F995" w14:textId="77777777" w:rsidTr="00E510E7">
        <w:trPr>
          <w:trHeight w:val="20"/>
        </w:trPr>
        <w:tc>
          <w:tcPr>
            <w:tcW w:w="1219" w:type="pct"/>
            <w:gridSpan w:val="2"/>
            <w:vAlign w:val="bottom"/>
          </w:tcPr>
          <w:p w14:paraId="58B520EF" w14:textId="6E1894C8" w:rsidR="00AB0381" w:rsidRPr="00F24411" w:rsidRDefault="00AB0381" w:rsidP="00E510E7">
            <w:pPr>
              <w:pStyle w:val="Sangranormal"/>
              <w:ind w:left="0"/>
              <w:rPr>
                <w:sz w:val="22"/>
                <w:szCs w:val="22"/>
              </w:rPr>
            </w:pPr>
            <w:hyperlink r:id="rId12" w:history="1">
              <w:r w:rsidRPr="00A02B44">
                <w:rPr>
                  <w:rStyle w:val="Hipervnculo"/>
                  <w:color w:val="4FA6E0" w:themeColor="accent2" w:themeTint="80"/>
                  <w:sz w:val="22"/>
                  <w:szCs w:val="22"/>
                </w:rPr>
                <w:t>Cuota</w:t>
              </w:r>
            </w:hyperlink>
          </w:p>
        </w:tc>
        <w:sdt>
          <w:sdtPr>
            <w:rPr>
              <w:sz w:val="22"/>
              <w:szCs w:val="22"/>
            </w:rPr>
            <w:id w:val="-1614657668"/>
            <w:placeholder>
              <w:docPart w:val="055A3D2713814A3CA86CDFABEF75667D"/>
            </w:placeholder>
            <w:showingPlcHdr/>
            <w:dropDownList>
              <w:listItem w:value="Elija su cuota"/>
              <w:listItem w:displayText="Cuota normal: 120€ (60€ girados en enero y julio)" w:value="Cuota normal: 120€ (60€ girados en enero y julio)"/>
              <w:listItem w:displayText="Cuota reducida: 70€ (35€ girado en enero y julio)" w:value="Cuota reducida: 70€ (35€ girado en enero y julio)"/>
              <w:listItem w:displayText="Cuota Jubilados: 70€ (35€ girado en enero y julio)" w:value="Cuota Jubilados: 70€ (35€ girado en enero y julio)"/>
              <w:listItem w:displayText="Cuota Exenta: 0€ (Alumnos último curso y primer año tras graduación)" w:value="Cuota Exenta: 0€ (Alumnos último curso y primer año tras graduación)"/>
            </w:dropDownList>
          </w:sdtPr>
          <w:sdtContent>
            <w:tc>
              <w:tcPr>
                <w:tcW w:w="37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37BD439F" w14:textId="7E67D8FD" w:rsidR="00AB0381" w:rsidRPr="00F24411" w:rsidRDefault="00857447" w:rsidP="00E510E7">
                <w:pPr>
                  <w:rPr>
                    <w:sz w:val="22"/>
                    <w:szCs w:val="22"/>
                  </w:rPr>
                </w:pPr>
                <w:r>
                  <w:rPr>
                    <w:rStyle w:val="Textodelmarcadordeposicin"/>
                    <w:sz w:val="22"/>
                  </w:rPr>
                  <w:t>Haga click y e</w:t>
                </w:r>
                <w:r w:rsidR="00314AE5" w:rsidRPr="00314AE5">
                  <w:rPr>
                    <w:rStyle w:val="Textodelmarcadordeposicin"/>
                    <w:sz w:val="22"/>
                  </w:rPr>
                  <w:t xml:space="preserve">lija </w:t>
                </w:r>
                <w:r w:rsidR="00314AE5">
                  <w:rPr>
                    <w:rStyle w:val="Textodelmarcadordeposicin"/>
                    <w:sz w:val="22"/>
                  </w:rPr>
                  <w:t>su cuota</w:t>
                </w:r>
                <w:r w:rsidR="00314AE5" w:rsidRPr="00A82043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AB0381" w:rsidRPr="0090093E" w14:paraId="761C74AB" w14:textId="77777777" w:rsidTr="00A021E8">
        <w:trPr>
          <w:trHeight w:val="20"/>
        </w:trPr>
        <w:tc>
          <w:tcPr>
            <w:tcW w:w="1219" w:type="pct"/>
            <w:gridSpan w:val="2"/>
            <w:tcBorders>
              <w:bottom w:val="single" w:sz="4" w:space="0" w:color="auto"/>
            </w:tcBorders>
            <w:vAlign w:val="bottom"/>
          </w:tcPr>
          <w:p w14:paraId="628ECCA0" w14:textId="77777777" w:rsidR="00AB0381" w:rsidRPr="00F24411" w:rsidRDefault="0090093E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Banco</w:t>
            </w:r>
          </w:p>
        </w:tc>
        <w:sdt>
          <w:sdtPr>
            <w:rPr>
              <w:sz w:val="22"/>
              <w:szCs w:val="22"/>
            </w:rPr>
            <w:id w:val="1229417084"/>
            <w:placeholder>
              <w:docPart w:val="EE2F92F81A3345EABEFEC3408D3FAB91"/>
            </w:placeholder>
            <w:showingPlcHdr/>
          </w:sdtPr>
          <w:sdtContent>
            <w:tc>
              <w:tcPr>
                <w:tcW w:w="37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1B4D0DF0" w14:textId="77777777" w:rsidR="00AB0381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  <w:tr w:rsidR="00106022" w:rsidRPr="0090093E" w14:paraId="2EEC1E48" w14:textId="77777777" w:rsidTr="00086B72">
        <w:trPr>
          <w:trHeight w:val="20"/>
        </w:trPr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4C513" w14:textId="77777777" w:rsidR="0090093E" w:rsidRPr="00F24411" w:rsidRDefault="0090093E" w:rsidP="00E51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IBAN</w:t>
            </w:r>
          </w:p>
        </w:tc>
        <w:tc>
          <w:tcPr>
            <w:tcW w:w="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9349A" w14:textId="77777777" w:rsidR="0090093E" w:rsidRPr="00F24411" w:rsidRDefault="0090093E" w:rsidP="00E51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Entidad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63FBD1" w14:textId="77777777" w:rsidR="0090093E" w:rsidRPr="00F24411" w:rsidRDefault="0090093E" w:rsidP="00E51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Oficina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C07525" w14:textId="77777777" w:rsidR="0090093E" w:rsidRPr="00F24411" w:rsidRDefault="0090093E" w:rsidP="00E51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D.C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AB55B" w14:textId="77777777" w:rsidR="0090093E" w:rsidRPr="00F24411" w:rsidRDefault="0090093E" w:rsidP="00E51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 Cuenta</w:t>
            </w:r>
          </w:p>
        </w:tc>
      </w:tr>
      <w:tr w:rsidR="00106022" w:rsidRPr="0090093E" w14:paraId="0064B892" w14:textId="77777777" w:rsidTr="00086B72">
        <w:trPr>
          <w:trHeight w:val="577"/>
        </w:trPr>
        <w:sdt>
          <w:sdtPr>
            <w:rPr>
              <w:sz w:val="22"/>
              <w:szCs w:val="22"/>
            </w:rPr>
            <w:id w:val="-1473893545"/>
            <w:placeholder>
              <w:docPart w:val="AC4D534A11254BE38C5345C5E19E237D"/>
            </w:placeholder>
            <w:showingPlcHdr/>
          </w:sdtPr>
          <w:sdtContent>
            <w:tc>
              <w:tcPr>
                <w:tcW w:w="86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527FCE" w14:textId="77777777" w:rsidR="0090093E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IBAN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95230184"/>
            <w:placeholder>
              <w:docPart w:val="29D5136AEB264CA0A1A98C7EB325AFFB"/>
            </w:placeholder>
            <w:showingPlcHdr/>
          </w:sdtPr>
          <w:sdtContent>
            <w:tc>
              <w:tcPr>
                <w:tcW w:w="942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EFDDEE5" w14:textId="77777777" w:rsidR="0090093E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Entidad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1150982531"/>
            <w:placeholder>
              <w:docPart w:val="968A2D5B1F924BB6A17849424CEF46EB"/>
            </w:placeholder>
            <w:showingPlcHdr/>
          </w:sdtPr>
          <w:sdtContent>
            <w:tc>
              <w:tcPr>
                <w:tcW w:w="7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C5CE7F5" w14:textId="77777777" w:rsidR="0090093E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Oficina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314617186"/>
            <w:placeholder>
              <w:docPart w:val="633432D974074440B9C6162BEEC01E61"/>
            </w:placeholder>
            <w:showingPlcHdr/>
          </w:sdtPr>
          <w:sdtContent>
            <w:tc>
              <w:tcPr>
                <w:tcW w:w="70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33B8A14" w14:textId="77777777" w:rsidR="0090093E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D.C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206534374"/>
            <w:placeholder>
              <w:docPart w:val="6110300B9C5945A399DB46156C6C8383"/>
            </w:placeholder>
            <w:showingPlcHdr/>
          </w:sdtPr>
          <w:sdtContent>
            <w:tc>
              <w:tcPr>
                <w:tcW w:w="178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2D06A4" w14:textId="77777777" w:rsidR="0090093E" w:rsidRPr="00F24411" w:rsidRDefault="009E2DF7" w:rsidP="00E510E7">
                <w:pPr>
                  <w:rPr>
                    <w:sz w:val="22"/>
                    <w:szCs w:val="22"/>
                  </w:rPr>
                </w:pPr>
                <w:r w:rsidRPr="009E2DF7">
                  <w:rPr>
                    <w:rStyle w:val="Textodelmarcadordeposicin"/>
                    <w:sz w:val="22"/>
                  </w:rPr>
                  <w:t xml:space="preserve"> </w:t>
                </w:r>
                <w:r>
                  <w:rPr>
                    <w:rStyle w:val="Textodelmarcadordeposicin"/>
                    <w:sz w:val="22"/>
                  </w:rPr>
                  <w:t>Escriba aquí</w:t>
                </w:r>
              </w:p>
            </w:tc>
          </w:sdtContent>
        </w:sdt>
      </w:tr>
    </w:tbl>
    <w:p w14:paraId="3309573C" w14:textId="77777777" w:rsidR="00A021E8" w:rsidRDefault="00A021E8" w:rsidP="00086B72">
      <w:pPr>
        <w:spacing w:before="0" w:after="0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356"/>
      </w:tblGrid>
      <w:tr w:rsidR="00A021E8" w:rsidRPr="00846B76" w14:paraId="11B6C9F5" w14:textId="77777777" w:rsidTr="00E510E7">
        <w:trPr>
          <w:trHeight w:val="20"/>
        </w:trPr>
        <w:tc>
          <w:tcPr>
            <w:tcW w:w="5000" w:type="pct"/>
            <w:gridSpan w:val="2"/>
            <w:shd w:val="clear" w:color="auto" w:fill="000080"/>
            <w:vAlign w:val="bottom"/>
          </w:tcPr>
          <w:p w14:paraId="08647A5C" w14:textId="77777777" w:rsidR="00A021E8" w:rsidRPr="00846B76" w:rsidRDefault="00A021E8" w:rsidP="00E510E7">
            <w:pPr>
              <w:pStyle w:val="Ttulo1"/>
            </w:pPr>
            <w:r>
              <w:t>OTRAS CUESTIONES</w:t>
            </w:r>
          </w:p>
        </w:tc>
      </w:tr>
      <w:tr w:rsidR="00A021E8" w:rsidRPr="00846B76" w14:paraId="764848B5" w14:textId="77777777" w:rsidTr="00955E02">
        <w:trPr>
          <w:trHeight w:val="20"/>
        </w:trPr>
        <w:tc>
          <w:tcPr>
            <w:tcW w:w="3141" w:type="pct"/>
            <w:vAlign w:val="bottom"/>
          </w:tcPr>
          <w:p w14:paraId="2C6E67C3" w14:textId="77777777" w:rsidR="00A021E8" w:rsidRPr="00F24411" w:rsidRDefault="00A021E8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¿Deseas formar parte de nuestra Bolsa de Trabajo</w:t>
            </w:r>
          </w:p>
        </w:tc>
        <w:sdt>
          <w:sdtPr>
            <w:rPr>
              <w:sz w:val="22"/>
              <w:szCs w:val="22"/>
            </w:rPr>
            <w:id w:val="1866561739"/>
            <w:placeholder>
              <w:docPart w:val="5019114C63834BE1AB7AE98DF9D39C81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</w:dropDownList>
          </w:sdtPr>
          <w:sdtContent>
            <w:tc>
              <w:tcPr>
                <w:tcW w:w="1859" w:type="pct"/>
                <w:tcBorders>
                  <w:bottom w:val="single" w:sz="4" w:space="0" w:color="auto"/>
                </w:tcBorders>
                <w:vAlign w:val="bottom"/>
              </w:tcPr>
              <w:p w14:paraId="228F80AE" w14:textId="6CA03EF6" w:rsidR="00A021E8" w:rsidRPr="009E2DF7" w:rsidRDefault="00E05FA8" w:rsidP="00E05FA8">
                <w:pPr>
                  <w:rPr>
                    <w:sz w:val="22"/>
                    <w:szCs w:val="22"/>
                  </w:rPr>
                </w:pPr>
                <w:r>
                  <w:rPr>
                    <w:rStyle w:val="Textodelmarcadordeposicin"/>
                    <w:sz w:val="22"/>
                  </w:rPr>
                  <w:t>Si/No</w:t>
                </w:r>
              </w:p>
            </w:tc>
          </w:sdtContent>
        </w:sdt>
      </w:tr>
      <w:tr w:rsidR="00A021E8" w:rsidRPr="0090093E" w14:paraId="1503F53E" w14:textId="77777777" w:rsidTr="00955E02">
        <w:trPr>
          <w:trHeight w:val="802"/>
        </w:trPr>
        <w:tc>
          <w:tcPr>
            <w:tcW w:w="3141" w:type="pct"/>
            <w:vAlign w:val="bottom"/>
          </w:tcPr>
          <w:p w14:paraId="4E1A3C1E" w14:textId="77777777" w:rsidR="00A021E8" w:rsidRPr="00F24411" w:rsidRDefault="00A021E8" w:rsidP="00E510E7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¿Autorizas a que tus datos de contacto sean accesibles por otros asociados?</w:t>
            </w: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sdt>
            <w:sdtPr>
              <w:rPr>
                <w:sz w:val="22"/>
                <w:szCs w:val="22"/>
              </w:rPr>
              <w:id w:val="-1414088169"/>
              <w:placeholder>
                <w:docPart w:val="10A316B7D576419581E994C094E23CAD"/>
              </w:placeholder>
            </w:sdtPr>
            <w:sdtContent>
              <w:sdt>
                <w:sdtPr>
                  <w:rPr>
                    <w:sz w:val="22"/>
                    <w:szCs w:val="22"/>
                  </w:rPr>
                  <w:id w:val="2039997120"/>
                  <w:placeholder>
                    <w:docPart w:val="788DEFDF1D7E4AC881A34C7C56A5B56C"/>
                  </w:placeholder>
                  <w:showingPlcHdr/>
                  <w:dropDownList>
                    <w:listItem w:displayText="Si" w:value="Si"/>
                    <w:listItem w:displayText="No" w:value="No"/>
                  </w:dropDownList>
                </w:sdtPr>
                <w:sdtContent>
                  <w:p w14:paraId="5F81282F" w14:textId="4624F490" w:rsidR="00A021E8" w:rsidRDefault="00E05FA8" w:rsidP="00A021E8">
                    <w:r>
                      <w:rPr>
                        <w:rStyle w:val="Textodelmarcadordeposicin"/>
                        <w:sz w:val="22"/>
                      </w:rPr>
                      <w:t>Si/No</w:t>
                    </w:r>
                  </w:p>
                </w:sdtContent>
              </w:sdt>
            </w:sdtContent>
          </w:sdt>
          <w:p w14:paraId="78EF7261" w14:textId="77777777" w:rsidR="00A021E8" w:rsidRPr="00F24411" w:rsidRDefault="00A021E8" w:rsidP="00E510E7">
            <w:pPr>
              <w:rPr>
                <w:sz w:val="22"/>
                <w:szCs w:val="22"/>
              </w:rPr>
            </w:pPr>
          </w:p>
        </w:tc>
      </w:tr>
      <w:tr w:rsidR="00086B72" w:rsidRPr="0090093E" w14:paraId="033FB353" w14:textId="77777777" w:rsidTr="00955E02">
        <w:trPr>
          <w:trHeight w:val="802"/>
        </w:trPr>
        <w:tc>
          <w:tcPr>
            <w:tcW w:w="3141" w:type="pct"/>
            <w:vAlign w:val="center"/>
          </w:tcPr>
          <w:p w14:paraId="509C2290" w14:textId="6412A6A9" w:rsidR="00086B72" w:rsidRDefault="00086B72" w:rsidP="00955E02">
            <w:pPr>
              <w:pStyle w:val="Sangranormal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Acepto la política de privacidad de datos</w:t>
            </w:r>
          </w:p>
        </w:tc>
        <w:tc>
          <w:tcPr>
            <w:tcW w:w="185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sdt>
            <w:sdtPr>
              <w:rPr>
                <w:sz w:val="22"/>
                <w:szCs w:val="22"/>
              </w:rPr>
              <w:id w:val="1955290520"/>
              <w:placeholder>
                <w:docPart w:val="73620EC57C28474FBD13E6976B2A2043"/>
              </w:placeholder>
            </w:sdtPr>
            <w:sdtContent>
              <w:sdt>
                <w:sdtPr>
                  <w:rPr>
                    <w:sz w:val="22"/>
                    <w:szCs w:val="22"/>
                  </w:rPr>
                  <w:id w:val="-662087024"/>
                  <w:placeholder>
                    <w:docPart w:val="B760F9D9FFA94BFB82A07F55CA874A6E"/>
                  </w:placeholder>
                  <w:showingPlcHdr/>
                  <w:dropDownList>
                    <w:listItem w:displayText="Si" w:value="Si"/>
                    <w:listItem w:displayText="No" w:value="No"/>
                  </w:dropDownList>
                </w:sdtPr>
                <w:sdtContent>
                  <w:p w14:paraId="4799DCC4" w14:textId="4D4B1C42" w:rsidR="00086B72" w:rsidRDefault="00E05FA8" w:rsidP="00086B72">
                    <w:r>
                      <w:rPr>
                        <w:rStyle w:val="Textodelmarcadordeposicin"/>
                        <w:sz w:val="22"/>
                      </w:rPr>
                      <w:t>Si/No</w:t>
                    </w:r>
                  </w:p>
                </w:sdtContent>
              </w:sdt>
            </w:sdtContent>
          </w:sdt>
          <w:p w14:paraId="10E6D9D6" w14:textId="77777777" w:rsidR="00086B72" w:rsidRDefault="00086B72" w:rsidP="00086B72">
            <w:pPr>
              <w:rPr>
                <w:sz w:val="22"/>
                <w:szCs w:val="22"/>
              </w:rPr>
            </w:pPr>
          </w:p>
        </w:tc>
      </w:tr>
    </w:tbl>
    <w:p w14:paraId="05023391" w14:textId="67708B87" w:rsidR="009E2DF7" w:rsidRDefault="009E2DF7" w:rsidP="00A021E8">
      <w:pPr>
        <w:pStyle w:val="Textoindependiente"/>
        <w:spacing w:before="98" w:line="192" w:lineRule="auto"/>
        <w:ind w:right="-46"/>
        <w:jc w:val="both"/>
        <w:rPr>
          <w:sz w:val="18"/>
        </w:rPr>
      </w:pPr>
    </w:p>
    <w:p w14:paraId="57FAED79" w14:textId="120C44E8" w:rsidR="00086B72" w:rsidRDefault="00086B72" w:rsidP="00131F7D">
      <w:pPr>
        <w:pStyle w:val="Textoindependiente"/>
        <w:spacing w:before="98" w:line="192" w:lineRule="auto"/>
        <w:ind w:right="-46"/>
        <w:rPr>
          <w:sz w:val="18"/>
        </w:rPr>
      </w:pPr>
    </w:p>
    <w:p w14:paraId="35B752C6" w14:textId="54EF5457" w:rsidR="00086B72" w:rsidRDefault="00086B72" w:rsidP="00A021E8">
      <w:pPr>
        <w:pStyle w:val="Textoindependiente"/>
        <w:spacing w:before="98" w:line="192" w:lineRule="auto"/>
        <w:ind w:right="-46"/>
        <w:jc w:val="both"/>
        <w:rPr>
          <w:sz w:val="18"/>
        </w:rPr>
      </w:pPr>
    </w:p>
    <w:p w14:paraId="4FB6EB03" w14:textId="378C9F82" w:rsidR="000B694E" w:rsidRDefault="000B6019" w:rsidP="00A021E8">
      <w:pPr>
        <w:pStyle w:val="Textoindependiente"/>
        <w:spacing w:before="98" w:line="192" w:lineRule="auto"/>
        <w:ind w:right="-46"/>
        <w:jc w:val="both"/>
        <w:rPr>
          <w:sz w:val="18"/>
        </w:rPr>
      </w:pPr>
      <w:r>
        <w:rPr>
          <w:sz w:val="18"/>
        </w:rPr>
        <w:pict w14:anchorId="1551E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ínea de firma, sin firmar" style="width:192pt;height:96pt">
            <v:imagedata r:id="rId13" o:title=""/>
            <o:lock v:ext="edit" ungrouping="t" rotation="t" cropping="t" verticies="t" text="t" grouping="t"/>
            <o:signatureline v:ext="edit" id="{AE1CA0FD-8EAD-45C8-BBC9-F03595B8A711}" provid="{00000000-0000-0000-0000-000000000000}" o:suggestedsigner="Nombre y apellidos del asociado" issignatureline="t"/>
          </v:shape>
        </w:pict>
      </w:r>
    </w:p>
    <w:p w14:paraId="3762B36C" w14:textId="77777777" w:rsidR="000B694E" w:rsidRDefault="000B694E" w:rsidP="00A021E8">
      <w:pPr>
        <w:pStyle w:val="Textoindependiente"/>
        <w:spacing w:before="98" w:line="192" w:lineRule="auto"/>
        <w:ind w:right="-46"/>
        <w:jc w:val="both"/>
        <w:rPr>
          <w:sz w:val="18"/>
        </w:rPr>
      </w:pPr>
    </w:p>
    <w:p w14:paraId="608A0E33" w14:textId="77777777" w:rsidR="000B694E" w:rsidRDefault="000B694E" w:rsidP="00A021E8">
      <w:pPr>
        <w:pStyle w:val="Textoindependiente"/>
        <w:spacing w:before="98" w:line="192" w:lineRule="auto"/>
        <w:ind w:right="-46"/>
        <w:jc w:val="both"/>
        <w:rPr>
          <w:sz w:val="18"/>
        </w:rPr>
      </w:pPr>
    </w:p>
    <w:p w14:paraId="2B4F9DCF" w14:textId="77777777" w:rsidR="000B694E" w:rsidRDefault="000B694E" w:rsidP="00A021E8">
      <w:pPr>
        <w:pStyle w:val="Textoindependiente"/>
        <w:spacing w:before="98" w:line="192" w:lineRule="auto"/>
        <w:ind w:right="-46"/>
        <w:jc w:val="both"/>
        <w:rPr>
          <w:sz w:val="18"/>
        </w:rPr>
      </w:pPr>
    </w:p>
    <w:p w14:paraId="39B9CEF8" w14:textId="77777777" w:rsidR="00086B72" w:rsidRDefault="00086B72" w:rsidP="00A021E8">
      <w:pPr>
        <w:pStyle w:val="Textoindependiente"/>
        <w:spacing w:before="98" w:line="192" w:lineRule="auto"/>
        <w:ind w:right="-46"/>
        <w:jc w:val="both"/>
        <w:rPr>
          <w:sz w:val="18"/>
        </w:rPr>
      </w:pPr>
    </w:p>
    <w:p w14:paraId="40810616" w14:textId="6F18FF2A" w:rsidR="009E2DF7" w:rsidRDefault="009E2DF7" w:rsidP="00086B72">
      <w:pPr>
        <w:pStyle w:val="Textoindependiente"/>
        <w:spacing w:before="98" w:line="192" w:lineRule="auto"/>
        <w:jc w:val="both"/>
        <w:rPr>
          <w:sz w:val="18"/>
        </w:rPr>
      </w:pPr>
    </w:p>
    <w:p w14:paraId="2D01CF71" w14:textId="6EBBE438" w:rsidR="00086B72" w:rsidRDefault="00086B72" w:rsidP="00A021E8">
      <w:pPr>
        <w:pStyle w:val="Textoindependiente"/>
        <w:spacing w:before="98" w:line="192" w:lineRule="auto"/>
        <w:ind w:right="-46"/>
        <w:jc w:val="both"/>
        <w:rPr>
          <w:sz w:val="18"/>
        </w:rPr>
      </w:pPr>
    </w:p>
    <w:p w14:paraId="16A38033" w14:textId="77777777" w:rsidR="00086B72" w:rsidRDefault="00086B72" w:rsidP="00086B72">
      <w:pPr>
        <w:pStyle w:val="Textoindependiente"/>
        <w:spacing w:line="192" w:lineRule="auto"/>
        <w:jc w:val="both"/>
        <w:rPr>
          <w:szCs w:val="16"/>
        </w:rPr>
      </w:pPr>
    </w:p>
    <w:p w14:paraId="669D45EE" w14:textId="66B3B13E" w:rsidR="00A021E8" w:rsidRPr="00086B72" w:rsidRDefault="00A021E8" w:rsidP="00086B72">
      <w:pPr>
        <w:pStyle w:val="Textoindependiente"/>
        <w:spacing w:line="192" w:lineRule="auto"/>
        <w:jc w:val="both"/>
        <w:rPr>
          <w:sz w:val="16"/>
          <w:szCs w:val="16"/>
        </w:rPr>
      </w:pPr>
      <w:r w:rsidRPr="00086B72">
        <w:rPr>
          <w:sz w:val="16"/>
          <w:szCs w:val="16"/>
        </w:rPr>
        <w:t>En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cumplimiento de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lo dispuesto en la Ley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Orgánica de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Protección de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Datos, la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Asociación de</w:t>
      </w:r>
      <w:r w:rsidRPr="00086B72">
        <w:rPr>
          <w:spacing w:val="-42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Antiguos</w:t>
      </w:r>
      <w:r w:rsidRPr="00086B72">
        <w:rPr>
          <w:spacing w:val="37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Alumnos</w:t>
      </w:r>
      <w:r w:rsidRPr="00086B72">
        <w:rPr>
          <w:spacing w:val="34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de</w:t>
      </w:r>
      <w:r w:rsidRPr="00086B72">
        <w:rPr>
          <w:spacing w:val="29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ICADE -COMILLAS</w:t>
      </w:r>
      <w:r w:rsidRPr="00086B72">
        <w:rPr>
          <w:spacing w:val="32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le</w:t>
      </w:r>
      <w:r w:rsidRPr="00086B72">
        <w:rPr>
          <w:spacing w:val="28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informa</w:t>
      </w:r>
      <w:r w:rsidRPr="00086B72">
        <w:rPr>
          <w:spacing w:val="35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que</w:t>
      </w:r>
      <w:r w:rsidRPr="00086B72">
        <w:rPr>
          <w:spacing w:val="31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sus</w:t>
      </w:r>
      <w:r w:rsidRPr="00086B72">
        <w:rPr>
          <w:spacing w:val="35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datos</w:t>
      </w:r>
      <w:r w:rsidRPr="00086B72">
        <w:rPr>
          <w:spacing w:val="34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personales</w:t>
      </w:r>
      <w:r w:rsidRPr="00086B72">
        <w:rPr>
          <w:spacing w:val="35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de</w:t>
      </w:r>
      <w:r w:rsidRPr="00086B72">
        <w:rPr>
          <w:spacing w:val="28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inscripción,</w:t>
      </w:r>
      <w:r w:rsidRPr="00086B72">
        <w:rPr>
          <w:spacing w:val="33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junto</w:t>
      </w:r>
      <w:r w:rsidRPr="00086B72">
        <w:rPr>
          <w:spacing w:val="2"/>
          <w:w w:val="90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a</w:t>
      </w:r>
      <w:r w:rsidRPr="00086B72">
        <w:rPr>
          <w:spacing w:val="1"/>
          <w:w w:val="90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los obtenidos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en la vigencia de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su permanencia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en la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Asociación,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están incorporados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en ficheros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sz w:val="16"/>
          <w:szCs w:val="16"/>
        </w:rPr>
        <w:t>automatizados,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titularidad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de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esta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Asociación.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Si lo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desea,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puede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ejercitar los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derechos</w:t>
      </w:r>
      <w:r w:rsidRPr="00086B72">
        <w:rPr>
          <w:spacing w:val="1"/>
          <w:sz w:val="16"/>
          <w:szCs w:val="16"/>
        </w:rPr>
        <w:t xml:space="preserve"> </w:t>
      </w:r>
      <w:r w:rsidRPr="00086B72">
        <w:rPr>
          <w:sz w:val="16"/>
          <w:szCs w:val="16"/>
        </w:rPr>
        <w:t>de</w:t>
      </w:r>
      <w:r w:rsidRPr="00086B72">
        <w:rPr>
          <w:spacing w:val="-42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acceso,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rectificación y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cancelación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previstos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en la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ley,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dirigiendo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un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escrito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a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la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Asociación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de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Antiguos</w:t>
      </w:r>
      <w:r w:rsidRPr="00086B72">
        <w:rPr>
          <w:spacing w:val="2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Alumnos</w:t>
      </w:r>
      <w:r w:rsidRPr="00086B72">
        <w:rPr>
          <w:spacing w:val="1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de</w:t>
      </w:r>
      <w:r w:rsidRPr="00086B72">
        <w:rPr>
          <w:spacing w:val="-4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ICADE</w:t>
      </w:r>
      <w:r w:rsidRPr="00086B72">
        <w:rPr>
          <w:spacing w:val="-18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-COMILLAS.</w:t>
      </w:r>
      <w:r w:rsidRPr="00086B72">
        <w:rPr>
          <w:spacing w:val="25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C/</w:t>
      </w:r>
      <w:r w:rsidRPr="00086B72">
        <w:rPr>
          <w:spacing w:val="-3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Alberto Aguilera,</w:t>
      </w:r>
      <w:r w:rsidRPr="00086B72">
        <w:rPr>
          <w:spacing w:val="-3"/>
          <w:w w:val="95"/>
          <w:sz w:val="16"/>
          <w:szCs w:val="16"/>
        </w:rPr>
        <w:t xml:space="preserve"> 2</w:t>
      </w:r>
      <w:r w:rsidRPr="00086B72">
        <w:rPr>
          <w:w w:val="95"/>
          <w:sz w:val="16"/>
          <w:szCs w:val="16"/>
        </w:rPr>
        <w:t>3</w:t>
      </w:r>
      <w:r w:rsidRPr="00086B72">
        <w:rPr>
          <w:spacing w:val="-2"/>
          <w:w w:val="95"/>
          <w:sz w:val="16"/>
          <w:szCs w:val="16"/>
        </w:rPr>
        <w:t xml:space="preserve"> </w:t>
      </w:r>
      <w:r w:rsidRPr="00086B72">
        <w:rPr>
          <w:w w:val="90"/>
          <w:sz w:val="16"/>
          <w:szCs w:val="16"/>
        </w:rPr>
        <w:t>·</w:t>
      </w:r>
      <w:r w:rsidRPr="00086B72">
        <w:rPr>
          <w:spacing w:val="35"/>
          <w:w w:val="90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28015</w:t>
      </w:r>
      <w:r w:rsidRPr="00086B72">
        <w:rPr>
          <w:spacing w:val="2"/>
          <w:w w:val="95"/>
          <w:sz w:val="16"/>
          <w:szCs w:val="16"/>
        </w:rPr>
        <w:t xml:space="preserve"> </w:t>
      </w:r>
      <w:r w:rsidRPr="00086B72">
        <w:rPr>
          <w:w w:val="95"/>
          <w:sz w:val="16"/>
          <w:szCs w:val="16"/>
        </w:rPr>
        <w:t>Madrid.</w:t>
      </w:r>
    </w:p>
    <w:sectPr w:rsidR="00A021E8" w:rsidRPr="00086B72" w:rsidSect="00086B72">
      <w:footerReference w:type="default" r:id="rId14"/>
      <w:pgSz w:w="11906" w:h="16838" w:code="9"/>
      <w:pgMar w:top="1440" w:right="1440" w:bottom="142" w:left="1440" w:header="17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DAF9C" w14:textId="77777777" w:rsidR="008137B1" w:rsidRDefault="008137B1" w:rsidP="000172E5">
      <w:pPr>
        <w:spacing w:after="0" w:line="240" w:lineRule="auto"/>
      </w:pPr>
      <w:r>
        <w:separator/>
      </w:r>
    </w:p>
  </w:endnote>
  <w:endnote w:type="continuationSeparator" w:id="0">
    <w:p w14:paraId="4E16CD0E" w14:textId="77777777" w:rsidR="008137B1" w:rsidRDefault="008137B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9EA65CB9-A4F2-4CAC-86FF-805A3C8299FD}"/>
    <w:embedBold r:id="rId2" w:fontKey="{1C76290D-4784-4499-BE8B-AA94D963AE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76F5CF4-518D-40AD-8271-4116F1532781}"/>
    <w:embedBold r:id="rId4" w:fontKey="{2EB00728-367C-4F61-B141-F8417347B563}"/>
    <w:embedItalic r:id="rId5" w:fontKey="{FC1D6C59-8CF1-4EA3-9EE1-AA5F5C9AFBBF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6" w:fontKey="{68C16542-0C0C-479F-AD0A-8308A9DE1953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Regular r:id="rId7" w:fontKey="{12E2560A-991A-4774-9411-05EB8FD9F22B}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7F7C05CD-F403-44A5-AB23-79A732A732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393D3" w14:textId="77777777" w:rsidR="00D3114C" w:rsidRDefault="00D3114C" w:rsidP="00D3114C"/>
  <w:p w14:paraId="7CAAF2F8" w14:textId="77777777" w:rsidR="00D3114C" w:rsidRPr="00D3114C" w:rsidRDefault="00D3114C" w:rsidP="00D3114C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D00CAB" wp14:editId="1382D224">
              <wp:simplePos x="0" y="0"/>
              <wp:positionH relativeFrom="margin">
                <wp:align>center</wp:align>
              </wp:positionH>
              <wp:positionV relativeFrom="paragraph">
                <wp:posOffset>174625</wp:posOffset>
              </wp:positionV>
              <wp:extent cx="6417945" cy="1828800"/>
              <wp:effectExtent l="0" t="0" r="20955" b="22225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7945" cy="18288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E952204" w14:textId="77777777" w:rsidR="00D3114C" w:rsidRPr="001939EF" w:rsidRDefault="00D3114C" w:rsidP="001939EF">
                          <w:pPr>
                            <w:rPr>
                              <w:sz w:val="16"/>
                            </w:rPr>
                          </w:pPr>
                          <w:r w:rsidRPr="00D3114C">
                            <w:rPr>
                              <w:sz w:val="16"/>
                            </w:rPr>
                            <w:t>Registro Nacional de Asociaciones nº 5.235. CIF: G-28703783. Aprobada y reconocida por el Ministerio de Interior con fecha 12 de febrero de 1996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D00CA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13.75pt;width:505.35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" filled="f" strokeweight=".5pt">
              <v:textbox style="mso-fit-shape-to-text:t">
                <w:txbxContent>
                  <w:p w14:paraId="7E952204" w14:textId="77777777" w:rsidR="00D3114C" w:rsidRPr="001939EF" w:rsidRDefault="00D3114C" w:rsidP="001939EF">
                    <w:pPr>
                      <w:rPr>
                        <w:sz w:val="16"/>
                      </w:rPr>
                    </w:pPr>
                    <w:r w:rsidRPr="00D3114C">
                      <w:rPr>
                        <w:sz w:val="16"/>
                      </w:rPr>
                      <w:t>Registro Nacional de Asociaciones nº 5.235. CIF: G-28703783. Aprobada y reconocida por el Ministerio de Interior con fecha 12 de febrero de 1996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0397D" w14:textId="77777777" w:rsidR="008137B1" w:rsidRDefault="008137B1" w:rsidP="000172E5">
      <w:pPr>
        <w:spacing w:after="0" w:line="240" w:lineRule="auto"/>
      </w:pPr>
      <w:r>
        <w:separator/>
      </w:r>
    </w:p>
  </w:footnote>
  <w:footnote w:type="continuationSeparator" w:id="0">
    <w:p w14:paraId="1571890F" w14:textId="77777777" w:rsidR="008137B1" w:rsidRDefault="008137B1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3281913">
    <w:abstractNumId w:val="11"/>
  </w:num>
  <w:num w:numId="2" w16cid:durableId="952057184">
    <w:abstractNumId w:val="7"/>
  </w:num>
  <w:num w:numId="3" w16cid:durableId="1027825989">
    <w:abstractNumId w:val="15"/>
  </w:num>
  <w:num w:numId="4" w16cid:durableId="1207374168">
    <w:abstractNumId w:val="12"/>
  </w:num>
  <w:num w:numId="5" w16cid:durableId="1358966992">
    <w:abstractNumId w:val="13"/>
  </w:num>
  <w:num w:numId="6" w16cid:durableId="1074471068">
    <w:abstractNumId w:val="19"/>
  </w:num>
  <w:num w:numId="7" w16cid:durableId="1026056010">
    <w:abstractNumId w:val="6"/>
  </w:num>
  <w:num w:numId="8" w16cid:durableId="1593196683">
    <w:abstractNumId w:val="10"/>
  </w:num>
  <w:num w:numId="9" w16cid:durableId="331028793">
    <w:abstractNumId w:val="17"/>
  </w:num>
  <w:num w:numId="10" w16cid:durableId="639573885">
    <w:abstractNumId w:val="1"/>
  </w:num>
  <w:num w:numId="11" w16cid:durableId="728572731">
    <w:abstractNumId w:val="5"/>
  </w:num>
  <w:num w:numId="12" w16cid:durableId="541673889">
    <w:abstractNumId w:val="0"/>
  </w:num>
  <w:num w:numId="13" w16cid:durableId="436027199">
    <w:abstractNumId w:val="2"/>
  </w:num>
  <w:num w:numId="14" w16cid:durableId="1569881799">
    <w:abstractNumId w:val="9"/>
  </w:num>
  <w:num w:numId="15" w16cid:durableId="51930470">
    <w:abstractNumId w:val="8"/>
  </w:num>
  <w:num w:numId="16" w16cid:durableId="2096049145">
    <w:abstractNumId w:val="16"/>
  </w:num>
  <w:num w:numId="17" w16cid:durableId="1416127255">
    <w:abstractNumId w:val="3"/>
  </w:num>
  <w:num w:numId="18" w16cid:durableId="1487016820">
    <w:abstractNumId w:val="21"/>
  </w:num>
  <w:num w:numId="19" w16cid:durableId="1728605662">
    <w:abstractNumId w:val="18"/>
  </w:num>
  <w:num w:numId="20" w16cid:durableId="1586838537">
    <w:abstractNumId w:val="14"/>
  </w:num>
  <w:num w:numId="21" w16cid:durableId="765426566">
    <w:abstractNumId w:val="20"/>
  </w:num>
  <w:num w:numId="22" w16cid:durableId="123627823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yi8Di/NFLKA8RSNywTZikqnKPspQoTIyL8UEG36ePzBwRMMU5e0qHSSSQzwLTUMTnV9GOxEMtXAPEr/nI9acWQ==" w:salt="o8rHToyi7rZtbjQ/CdvfF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411"/>
    <w:rsid w:val="000172E5"/>
    <w:rsid w:val="00052382"/>
    <w:rsid w:val="0006568A"/>
    <w:rsid w:val="00076F0F"/>
    <w:rsid w:val="00084253"/>
    <w:rsid w:val="00086B72"/>
    <w:rsid w:val="000B6019"/>
    <w:rsid w:val="000B694E"/>
    <w:rsid w:val="000D1F49"/>
    <w:rsid w:val="00106022"/>
    <w:rsid w:val="00131F7D"/>
    <w:rsid w:val="00145588"/>
    <w:rsid w:val="001727CA"/>
    <w:rsid w:val="001778C8"/>
    <w:rsid w:val="001800AB"/>
    <w:rsid w:val="001912CC"/>
    <w:rsid w:val="002C56E6"/>
    <w:rsid w:val="00311D4F"/>
    <w:rsid w:val="00314AE5"/>
    <w:rsid w:val="0034390E"/>
    <w:rsid w:val="00344849"/>
    <w:rsid w:val="00361E11"/>
    <w:rsid w:val="003769BA"/>
    <w:rsid w:val="003A0E03"/>
    <w:rsid w:val="003A6398"/>
    <w:rsid w:val="003F0847"/>
    <w:rsid w:val="0040090B"/>
    <w:rsid w:val="00413907"/>
    <w:rsid w:val="00452228"/>
    <w:rsid w:val="004607CA"/>
    <w:rsid w:val="0046302A"/>
    <w:rsid w:val="00487D2D"/>
    <w:rsid w:val="004C7F13"/>
    <w:rsid w:val="004D5D62"/>
    <w:rsid w:val="00502E9C"/>
    <w:rsid w:val="005112D0"/>
    <w:rsid w:val="00577E06"/>
    <w:rsid w:val="00583334"/>
    <w:rsid w:val="005A3BF7"/>
    <w:rsid w:val="005E40EB"/>
    <w:rsid w:val="005F2035"/>
    <w:rsid w:val="005F7990"/>
    <w:rsid w:val="0060208D"/>
    <w:rsid w:val="006145D8"/>
    <w:rsid w:val="00637200"/>
    <w:rsid w:val="0063739C"/>
    <w:rsid w:val="00670787"/>
    <w:rsid w:val="007147D7"/>
    <w:rsid w:val="00770F25"/>
    <w:rsid w:val="007A35A8"/>
    <w:rsid w:val="007B0A85"/>
    <w:rsid w:val="007C6A52"/>
    <w:rsid w:val="008137B1"/>
    <w:rsid w:val="0082043E"/>
    <w:rsid w:val="00820C5A"/>
    <w:rsid w:val="00846B76"/>
    <w:rsid w:val="00857447"/>
    <w:rsid w:val="0086797B"/>
    <w:rsid w:val="00870D1C"/>
    <w:rsid w:val="008A1FD2"/>
    <w:rsid w:val="008E203A"/>
    <w:rsid w:val="008F7253"/>
    <w:rsid w:val="0090093E"/>
    <w:rsid w:val="009044C6"/>
    <w:rsid w:val="0091229C"/>
    <w:rsid w:val="00940E73"/>
    <w:rsid w:val="00955E02"/>
    <w:rsid w:val="0098597D"/>
    <w:rsid w:val="009E2DF7"/>
    <w:rsid w:val="009F619A"/>
    <w:rsid w:val="009F6DDE"/>
    <w:rsid w:val="00A021E8"/>
    <w:rsid w:val="00A02B44"/>
    <w:rsid w:val="00A15B02"/>
    <w:rsid w:val="00A370A8"/>
    <w:rsid w:val="00AB0381"/>
    <w:rsid w:val="00B337A2"/>
    <w:rsid w:val="00B85699"/>
    <w:rsid w:val="00BB1EE0"/>
    <w:rsid w:val="00BD4753"/>
    <w:rsid w:val="00BD5CB1"/>
    <w:rsid w:val="00BE62EE"/>
    <w:rsid w:val="00C003BA"/>
    <w:rsid w:val="00C22457"/>
    <w:rsid w:val="00C26E29"/>
    <w:rsid w:val="00C4602F"/>
    <w:rsid w:val="00C46878"/>
    <w:rsid w:val="00C6231D"/>
    <w:rsid w:val="00C80C25"/>
    <w:rsid w:val="00CB4A51"/>
    <w:rsid w:val="00CD4532"/>
    <w:rsid w:val="00CD47B0"/>
    <w:rsid w:val="00CE6104"/>
    <w:rsid w:val="00CE7918"/>
    <w:rsid w:val="00D14923"/>
    <w:rsid w:val="00D16163"/>
    <w:rsid w:val="00D22306"/>
    <w:rsid w:val="00D30F7A"/>
    <w:rsid w:val="00D3114C"/>
    <w:rsid w:val="00DA3754"/>
    <w:rsid w:val="00DB3FAD"/>
    <w:rsid w:val="00DC4C55"/>
    <w:rsid w:val="00DC71EC"/>
    <w:rsid w:val="00DF4EDC"/>
    <w:rsid w:val="00E05FA8"/>
    <w:rsid w:val="00E61C09"/>
    <w:rsid w:val="00E86767"/>
    <w:rsid w:val="00EA5A70"/>
    <w:rsid w:val="00EB3B58"/>
    <w:rsid w:val="00EC7359"/>
    <w:rsid w:val="00EE3054"/>
    <w:rsid w:val="00F00606"/>
    <w:rsid w:val="00F01256"/>
    <w:rsid w:val="00F0724C"/>
    <w:rsid w:val="00F24411"/>
    <w:rsid w:val="00F5000A"/>
    <w:rsid w:val="00F66C79"/>
    <w:rsid w:val="00FB2B3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15D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90093E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093E"/>
    <w:pPr>
      <w:widowControl w:val="0"/>
      <w:autoSpaceDE w:val="0"/>
      <w:autoSpaceDN w:val="0"/>
      <w:spacing w:before="0" w:after="0" w:line="240" w:lineRule="auto"/>
    </w:pPr>
    <w:rPr>
      <w:rFonts w:ascii="Lucida Sans Unicode" w:eastAsia="Lucida Sans Unicode" w:hAnsi="Lucida Sans Unicode" w:cs="Lucida Sans Unicode"/>
      <w:sz w:val="22"/>
      <w:szCs w:val="22"/>
    </w:rPr>
  </w:style>
  <w:style w:type="paragraph" w:styleId="Textoindependiente">
    <w:name w:val="Body Text"/>
    <w:basedOn w:val="Normal"/>
    <w:link w:val="TextoindependienteCar"/>
    <w:uiPriority w:val="1"/>
    <w:qFormat/>
    <w:rsid w:val="00A021E8"/>
    <w:pPr>
      <w:widowControl w:val="0"/>
      <w:autoSpaceDE w:val="0"/>
      <w:autoSpaceDN w:val="0"/>
      <w:spacing w:before="0" w:after="0" w:line="240" w:lineRule="auto"/>
    </w:pPr>
    <w:rPr>
      <w:rFonts w:ascii="Lucida Sans Unicode" w:eastAsia="Lucida Sans Unicode" w:hAnsi="Lucida Sans Unicode" w:cs="Lucida Sans Unicode"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21E8"/>
    <w:rPr>
      <w:rFonts w:ascii="Lucida Sans Unicode" w:eastAsia="Lucida Sans Unicode" w:hAnsi="Lucida Sans Unicode" w:cs="Lucida Sans Unicode"/>
      <w:sz w:val="14"/>
      <w:szCs w:val="14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106022"/>
    <w:rPr>
      <w:color w:val="808080"/>
    </w:rPr>
  </w:style>
  <w:style w:type="character" w:customStyle="1" w:styleId="Mencinsinresolver1">
    <w:name w:val="Mención sin resolver1"/>
    <w:basedOn w:val="Fuentedeprrafopredeter"/>
    <w:uiPriority w:val="99"/>
    <w:semiHidden/>
    <w:rsid w:val="00314A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cadeasociacion.com/asociate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cadeasociacion\AppData\Roaming\Microsoft\Template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0A316B7D576419581E994C094E23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81396-B5BF-4E0F-8549-ED0FCEE2CFBE}"/>
      </w:docPartPr>
      <w:docPartBody>
        <w:p w:rsidR="00FE0419" w:rsidRDefault="007A09B5" w:rsidP="007A09B5">
          <w:pPr>
            <w:pStyle w:val="10A316B7D576419581E994C094E23CAD"/>
          </w:pPr>
          <w:r w:rsidRPr="00A8204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8DEFDF1D7E4AC881A34C7C56A5B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6B899-5F25-4227-AB2D-B5AD8ED58D51}"/>
      </w:docPartPr>
      <w:docPartBody>
        <w:p w:rsidR="00FE0419" w:rsidRDefault="008B36DF" w:rsidP="008B36DF">
          <w:pPr>
            <w:pStyle w:val="788DEFDF1D7E4AC881A34C7C56A5B56C9"/>
          </w:pPr>
          <w:r>
            <w:rPr>
              <w:rStyle w:val="Textodelmarcadordeposicin"/>
              <w:sz w:val="22"/>
            </w:rPr>
            <w:t>Si/No</w:t>
          </w:r>
        </w:p>
      </w:docPartBody>
    </w:docPart>
    <w:docPart>
      <w:docPartPr>
        <w:name w:val="860020F38FF540C8A903D341AC825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12396-8D5D-4F49-96F5-1CE4F3A5C62A}"/>
      </w:docPartPr>
      <w:docPartBody>
        <w:p w:rsidR="00FE0419" w:rsidRDefault="008B36DF" w:rsidP="008B36DF">
          <w:pPr>
            <w:pStyle w:val="860020F38FF540C8A903D341AC825AE213"/>
          </w:pPr>
          <w:r>
            <w:rPr>
              <w:rStyle w:val="Textodelmarcadordeposicin"/>
              <w:sz w:val="20"/>
            </w:rPr>
            <w:t>Fecha</w:t>
          </w:r>
        </w:p>
      </w:docPartBody>
    </w:docPart>
    <w:docPart>
      <w:docPartPr>
        <w:name w:val="6918EA24958F44E3ACA7F4C79A068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99C4A-4215-4039-ACB6-57F59D4188D9}"/>
      </w:docPartPr>
      <w:docPartBody>
        <w:p w:rsidR="00FE0419" w:rsidRDefault="008B36DF" w:rsidP="008B36DF">
          <w:pPr>
            <w:pStyle w:val="6918EA24958F44E3ACA7F4C79A068DB7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2ADAA44316514A92BD697C84072F2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9207F-E958-4975-A68F-AE7E9384703C}"/>
      </w:docPartPr>
      <w:docPartBody>
        <w:p w:rsidR="00FE0419" w:rsidRDefault="008B36DF" w:rsidP="008B36DF">
          <w:pPr>
            <w:pStyle w:val="2ADAA44316514A92BD697C84072F2614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458A25E362FF4C27B28242CDDD651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FAB53-8D9B-4874-A370-A92F0FD25169}"/>
      </w:docPartPr>
      <w:docPartBody>
        <w:p w:rsidR="00FE0419" w:rsidRDefault="008B36DF" w:rsidP="008B36DF">
          <w:pPr>
            <w:pStyle w:val="458A25E362FF4C27B28242CDDD65189C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1EBC231B7D654078BAC6D67FD475D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004F7-3F3A-46F7-BEF2-8B60D64576B9}"/>
      </w:docPartPr>
      <w:docPartBody>
        <w:p w:rsidR="00FE0419" w:rsidRDefault="008B36DF" w:rsidP="008B36DF">
          <w:pPr>
            <w:pStyle w:val="1EBC231B7D654078BAC6D67FD475D818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6CBF03FA68AE4E9D831FDC4519E55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4FF68-BBCA-4C31-9E0F-A9E271B7CC61}"/>
      </w:docPartPr>
      <w:docPartBody>
        <w:p w:rsidR="00FE0419" w:rsidRDefault="008B36DF" w:rsidP="008B36DF">
          <w:pPr>
            <w:pStyle w:val="6CBF03FA68AE4E9D831FDC4519E55A5E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168CBB1E90D34B91A2630FE03FEA5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C7CC3-A9D1-4E18-BD4D-B4EF8FFD3B8B}"/>
      </w:docPartPr>
      <w:docPartBody>
        <w:p w:rsidR="00FE0419" w:rsidRDefault="008B36DF" w:rsidP="008B36DF">
          <w:pPr>
            <w:pStyle w:val="168CBB1E90D34B91A2630FE03FEA566D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5E730D63940141A79CA678000A13D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F1C24-CF4A-4CBB-8189-5D8417D1085D}"/>
      </w:docPartPr>
      <w:docPartBody>
        <w:p w:rsidR="00FE0419" w:rsidRDefault="008B36DF" w:rsidP="008B36DF">
          <w:pPr>
            <w:pStyle w:val="5E730D63940141A79CA678000A13D13D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0C0F946296F840AD9A67D9591EEAF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AC674-850D-49DD-B20A-C041645EB6DA}"/>
      </w:docPartPr>
      <w:docPartBody>
        <w:p w:rsidR="00FE0419" w:rsidRDefault="008B36DF" w:rsidP="008B36DF">
          <w:pPr>
            <w:pStyle w:val="0C0F946296F840AD9A67D9591EEAF098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C.P</w:t>
          </w:r>
        </w:p>
      </w:docPartBody>
    </w:docPart>
    <w:docPart>
      <w:docPartPr>
        <w:name w:val="EA46486C573C4F26852F924F0E303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178BF-30D3-4A47-9A29-C7C636464B42}"/>
      </w:docPartPr>
      <w:docPartBody>
        <w:p w:rsidR="00FE0419" w:rsidRDefault="008B36DF" w:rsidP="008B36DF">
          <w:pPr>
            <w:pStyle w:val="EA46486C573C4F26852F924F0E303908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DA4E9660E7D949DAA1173FFA8273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E6316-5ECC-4955-B128-D92794A7913F}"/>
      </w:docPartPr>
      <w:docPartBody>
        <w:p w:rsidR="00FE0419" w:rsidRDefault="008B36DF" w:rsidP="008B36DF">
          <w:pPr>
            <w:pStyle w:val="DA4E9660E7D949DAA1173FFA827351CB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12A5B7E072B84048BBC210E6AE959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90C20-CDB9-4BC9-B700-5026F16CD220}"/>
      </w:docPartPr>
      <w:docPartBody>
        <w:p w:rsidR="00FE0419" w:rsidRDefault="008B36DF" w:rsidP="008B36DF">
          <w:pPr>
            <w:pStyle w:val="12A5B7E072B84048BBC210E6AE95970C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CA6414C9D6014CC389E0F2BB9FEDC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8AEA6-E662-4963-A932-51874898CFC5}"/>
      </w:docPartPr>
      <w:docPartBody>
        <w:p w:rsidR="00FE0419" w:rsidRDefault="008B36DF" w:rsidP="008B36DF">
          <w:pPr>
            <w:pStyle w:val="CA6414C9D6014CC389E0F2BB9FEDC53013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EE2F92F81A3345EABEFEC3408D3FA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0B7A7-B475-49CA-99FB-F5535A4EDC3D}"/>
      </w:docPartPr>
      <w:docPartBody>
        <w:p w:rsidR="00FE0419" w:rsidRDefault="008B36DF" w:rsidP="008B36DF">
          <w:pPr>
            <w:pStyle w:val="EE2F92F81A3345EABEFEC3408D3FAB9110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AC4D534A11254BE38C5345C5E19E2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3B714-3BAC-4334-BFEE-8FABDA0283CF}"/>
      </w:docPartPr>
      <w:docPartBody>
        <w:p w:rsidR="00FE0419" w:rsidRDefault="008B36DF" w:rsidP="008B36DF">
          <w:pPr>
            <w:pStyle w:val="AC4D534A11254BE38C5345C5E19E237D10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IBAN</w:t>
          </w:r>
        </w:p>
      </w:docPartBody>
    </w:docPart>
    <w:docPart>
      <w:docPartPr>
        <w:name w:val="29D5136AEB264CA0A1A98C7EB325A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6872A-9AA4-4DD5-9363-E50A349370E2}"/>
      </w:docPartPr>
      <w:docPartBody>
        <w:p w:rsidR="00FE0419" w:rsidRDefault="008B36DF" w:rsidP="008B36DF">
          <w:pPr>
            <w:pStyle w:val="29D5136AEB264CA0A1A98C7EB325AFFB10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Entidad</w:t>
          </w:r>
        </w:p>
      </w:docPartBody>
    </w:docPart>
    <w:docPart>
      <w:docPartPr>
        <w:name w:val="968A2D5B1F924BB6A17849424CEF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25AC4-35DB-4B9B-8B32-DCB0083F4297}"/>
      </w:docPartPr>
      <w:docPartBody>
        <w:p w:rsidR="00FE0419" w:rsidRDefault="008B36DF" w:rsidP="008B36DF">
          <w:pPr>
            <w:pStyle w:val="968A2D5B1F924BB6A17849424CEF46EB10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Oficina</w:t>
          </w:r>
        </w:p>
      </w:docPartBody>
    </w:docPart>
    <w:docPart>
      <w:docPartPr>
        <w:name w:val="633432D974074440B9C6162BEEC01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F18F3-750F-45C1-BB28-36AFDDFD15BF}"/>
      </w:docPartPr>
      <w:docPartBody>
        <w:p w:rsidR="00FE0419" w:rsidRDefault="008B36DF" w:rsidP="008B36DF">
          <w:pPr>
            <w:pStyle w:val="633432D974074440B9C6162BEEC01E6110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D.C</w:t>
          </w:r>
        </w:p>
      </w:docPartBody>
    </w:docPart>
    <w:docPart>
      <w:docPartPr>
        <w:name w:val="6110300B9C5945A399DB46156C6C8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D30AD-141C-4A7C-B405-DEEE532F11DA}"/>
      </w:docPartPr>
      <w:docPartBody>
        <w:p w:rsidR="00FE0419" w:rsidRDefault="008B36DF" w:rsidP="008B36DF">
          <w:pPr>
            <w:pStyle w:val="6110300B9C5945A399DB46156C6C838310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89E86FC62DC5413ABF6596D7D7E76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1A36D-AF96-4366-BA71-D8156D656C13}"/>
      </w:docPartPr>
      <w:docPartBody>
        <w:p w:rsidR="00FE0419" w:rsidRDefault="008B36DF" w:rsidP="008B36DF">
          <w:pPr>
            <w:pStyle w:val="89E86FC62DC5413ABF6596D7D7E7672712"/>
          </w:pPr>
          <w:r>
            <w:rPr>
              <w:rStyle w:val="Textodelmarcadordeposicin"/>
              <w:sz w:val="22"/>
            </w:rPr>
            <w:t>Cuenta Propia/Cuenta Ajena - E</w:t>
          </w:r>
          <w:r w:rsidRPr="009E2DF7">
            <w:rPr>
              <w:rStyle w:val="Textodelmarcadordeposicin"/>
              <w:sz w:val="22"/>
            </w:rPr>
            <w:t>lija un</w:t>
          </w:r>
          <w:r>
            <w:rPr>
              <w:rStyle w:val="Textodelmarcadordeposicin"/>
              <w:sz w:val="22"/>
            </w:rPr>
            <w:t>a</w:t>
          </w: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opción</w:t>
          </w:r>
        </w:p>
      </w:docPartBody>
    </w:docPart>
    <w:docPart>
      <w:docPartPr>
        <w:name w:val="E278681F9ED740B1A51EB76BCEA1F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9C15B-007E-42FA-894D-49951CB1AA4C}"/>
      </w:docPartPr>
      <w:docPartBody>
        <w:p w:rsidR="00613284" w:rsidRDefault="008B36DF" w:rsidP="008B36DF">
          <w:pPr>
            <w:pStyle w:val="E278681F9ED740B1A51EB76BCEA1F58F11"/>
          </w:pPr>
          <w:r w:rsidRPr="00F24411">
            <w:rPr>
              <w:sz w:val="22"/>
              <w:szCs w:val="22"/>
              <w:lang w:bidi="es-ES"/>
            </w:rPr>
            <w:t>Nombre</w:t>
          </w:r>
        </w:p>
      </w:docPartBody>
    </w:docPart>
    <w:docPart>
      <w:docPartPr>
        <w:name w:val="40AEA0D12504459BA1901BDC02130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3EE33-45C6-4BF7-AFC9-4104D89865C2}"/>
      </w:docPartPr>
      <w:docPartBody>
        <w:p w:rsidR="00613284" w:rsidRDefault="008B36DF" w:rsidP="008B36DF">
          <w:pPr>
            <w:pStyle w:val="40AEA0D12504459BA1901BDC02130F9811"/>
          </w:pPr>
          <w:r>
            <w:rPr>
              <w:rStyle w:val="Textodelmarcadordeposicin"/>
              <w:sz w:val="22"/>
            </w:rPr>
            <w:t>Escriba su nombre</w:t>
          </w:r>
          <w:r w:rsidRPr="00A82043">
            <w:rPr>
              <w:rStyle w:val="Textodelmarcadordeposicin"/>
            </w:rPr>
            <w:t>.</w:t>
          </w:r>
        </w:p>
      </w:docPartBody>
    </w:docPart>
    <w:docPart>
      <w:docPartPr>
        <w:name w:val="435010C618584142917F495C651FC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DD32D-AF70-4B06-A27D-062D6C416117}"/>
      </w:docPartPr>
      <w:docPartBody>
        <w:p w:rsidR="00613284" w:rsidRDefault="008B36DF" w:rsidP="008B36DF">
          <w:pPr>
            <w:pStyle w:val="435010C618584142917F495C651FC84511"/>
          </w:pPr>
          <w:r w:rsidRPr="00F24411">
            <w:rPr>
              <w:sz w:val="22"/>
              <w:szCs w:val="22"/>
              <w:lang w:bidi="es-ES"/>
            </w:rPr>
            <w:t>Apellidos</w:t>
          </w:r>
        </w:p>
      </w:docPartBody>
    </w:docPart>
    <w:docPart>
      <w:docPartPr>
        <w:name w:val="944AC7C93A0A4F00B57136DC2AD22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F017E-6FEB-4E03-9530-2A62E4160061}"/>
      </w:docPartPr>
      <w:docPartBody>
        <w:p w:rsidR="00613284" w:rsidRDefault="008B36DF" w:rsidP="008B36DF">
          <w:pPr>
            <w:pStyle w:val="944AC7C93A0A4F00B57136DC2AD2248211"/>
          </w:pPr>
          <w:r>
            <w:rPr>
              <w:rStyle w:val="Textodelmarcadordeposicin"/>
              <w:sz w:val="22"/>
            </w:rPr>
            <w:t>Escriba sus apellidos</w:t>
          </w:r>
          <w:r w:rsidRPr="004C7F13">
            <w:rPr>
              <w:rStyle w:val="Textodelmarcadordeposicin"/>
              <w:sz w:val="22"/>
            </w:rPr>
            <w:t>.</w:t>
          </w:r>
        </w:p>
      </w:docPartBody>
    </w:docPart>
    <w:docPart>
      <w:docPartPr>
        <w:name w:val="3E2CD241EF0A4CE7A66296EC1CAE6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FA093-A452-423B-90F1-067B99B93E96}"/>
      </w:docPartPr>
      <w:docPartBody>
        <w:p w:rsidR="00613284" w:rsidRDefault="008B36DF" w:rsidP="008B36DF">
          <w:pPr>
            <w:pStyle w:val="3E2CD241EF0A4CE7A66296EC1CAE692611"/>
          </w:pPr>
          <w:r>
            <w:rPr>
              <w:rStyle w:val="Textodelmarcadordeposicin"/>
              <w:sz w:val="20"/>
            </w:rPr>
            <w:t>Fecha Nacimiento</w:t>
          </w:r>
          <w:r w:rsidRPr="00A82043">
            <w:rPr>
              <w:rStyle w:val="Textodelmarcadordeposicin"/>
            </w:rPr>
            <w:t>.</w:t>
          </w:r>
        </w:p>
      </w:docPartBody>
    </w:docPart>
    <w:docPart>
      <w:docPartPr>
        <w:name w:val="A121CC4426C34580B7ED263557AF4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D07E5-CFC8-4AF8-A40C-E81DF2254F34}"/>
      </w:docPartPr>
      <w:docPartBody>
        <w:p w:rsidR="00613284" w:rsidRDefault="008B36DF" w:rsidP="008B36DF">
          <w:pPr>
            <w:pStyle w:val="A121CC4426C34580B7ED263557AF479A11"/>
          </w:pPr>
          <w:r>
            <w:rPr>
              <w:rStyle w:val="Textodelmarcadordeposicin"/>
              <w:sz w:val="20"/>
            </w:rPr>
            <w:t>Escriba aquí</w:t>
          </w:r>
          <w:r w:rsidRPr="004C7F13">
            <w:rPr>
              <w:rStyle w:val="Textodelmarcadordeposicin"/>
              <w:sz w:val="20"/>
            </w:rPr>
            <w:t>.</w:t>
          </w:r>
        </w:p>
      </w:docPartBody>
    </w:docPart>
    <w:docPart>
      <w:docPartPr>
        <w:name w:val="D57630FF00AD46F0883A48310815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01594-DFDD-49CB-9701-CE99EC6A08FD}"/>
      </w:docPartPr>
      <w:docPartBody>
        <w:p w:rsidR="00613284" w:rsidRDefault="008B36DF" w:rsidP="008B36DF">
          <w:pPr>
            <w:pStyle w:val="D57630FF00AD46F0883A483108157BA211"/>
          </w:pPr>
          <w:r w:rsidRPr="004C7F13">
            <w:rPr>
              <w:rStyle w:val="Textodelmarcadordeposicin"/>
              <w:sz w:val="22"/>
            </w:rPr>
            <w:t>Haga clic o pulse aquí para escribir texto</w:t>
          </w:r>
          <w:r w:rsidRPr="00A82043">
            <w:rPr>
              <w:rStyle w:val="Textodelmarcadordeposicin"/>
            </w:rPr>
            <w:t>.</w:t>
          </w:r>
        </w:p>
      </w:docPartBody>
    </w:docPart>
    <w:docPart>
      <w:docPartPr>
        <w:name w:val="9099DAEC3C5241AAA8C7767AC2763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91A92-4B8D-45A7-ACA5-E9CBB21CCC35}"/>
      </w:docPartPr>
      <w:docPartBody>
        <w:p w:rsidR="00613284" w:rsidRDefault="008B36DF" w:rsidP="008B36DF">
          <w:pPr>
            <w:pStyle w:val="9099DAEC3C5241AAA8C7767AC2763A9411"/>
          </w:pPr>
          <w:r w:rsidRPr="009E2DF7">
            <w:rPr>
              <w:rStyle w:val="Textodelmarcadordeposicin"/>
              <w:sz w:val="22"/>
            </w:rPr>
            <w:t>C.P.</w:t>
          </w:r>
        </w:p>
      </w:docPartBody>
    </w:docPart>
    <w:docPart>
      <w:docPartPr>
        <w:name w:val="0429053AC30C4C6C8A24263EB630D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EA57A-78E0-4B6E-8113-D2F76394BEFF}"/>
      </w:docPartPr>
      <w:docPartBody>
        <w:p w:rsidR="00613284" w:rsidRDefault="008B36DF" w:rsidP="008B36DF">
          <w:pPr>
            <w:pStyle w:val="0429053AC30C4C6C8A24263EB630D12D11"/>
          </w:pPr>
          <w:r w:rsidRPr="009E2DF7"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3388A34085D3427BA53CF00ED0F7E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AABE0-B243-4C9F-AA45-7EA45B95D456}"/>
      </w:docPartPr>
      <w:docPartBody>
        <w:p w:rsidR="00613284" w:rsidRDefault="008B36DF" w:rsidP="008B36DF">
          <w:pPr>
            <w:pStyle w:val="3388A34085D3427BA53CF00ED0F7EB3511"/>
          </w:pPr>
          <w:r w:rsidRPr="009E2DF7">
            <w:rPr>
              <w:rStyle w:val="Textodelmarcadordeposicin"/>
              <w:sz w:val="22"/>
            </w:rPr>
            <w:t>Escriba aquí</w:t>
          </w:r>
          <w:r w:rsidRPr="009E2DF7">
            <w:rPr>
              <w:rStyle w:val="Textodelmarcadordeposicin"/>
              <w:sz w:val="22"/>
              <w:szCs w:val="22"/>
            </w:rPr>
            <w:t>.</w:t>
          </w:r>
        </w:p>
      </w:docPartBody>
    </w:docPart>
    <w:docPart>
      <w:docPartPr>
        <w:name w:val="D9116307042E4C72B1793A5808F5C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1A7CA-899D-4432-B92E-6B6F28787610}"/>
      </w:docPartPr>
      <w:docPartBody>
        <w:p w:rsidR="00613284" w:rsidRDefault="008B36DF" w:rsidP="008B36DF">
          <w:pPr>
            <w:pStyle w:val="D9116307042E4C72B1793A5808F5C49411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DEF346E2401E42D399C0F9D1F4DB0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77F1C-4CD4-4A96-9CD7-4B7A762FD0ED}"/>
      </w:docPartPr>
      <w:docPartBody>
        <w:p w:rsidR="00613284" w:rsidRDefault="008B36DF" w:rsidP="008B36DF">
          <w:pPr>
            <w:pStyle w:val="DEF346E2401E42D399C0F9D1F4DB02ED11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3314790B293A46C39472EB0E22CF7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6EEAC-BE08-41AD-BA97-5AB43D095CF8}"/>
      </w:docPartPr>
      <w:docPartBody>
        <w:p w:rsidR="00613284" w:rsidRDefault="008B36DF" w:rsidP="008B36DF">
          <w:pPr>
            <w:pStyle w:val="3314790B293A46C39472EB0E22CF787211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4DAEAABE8E0B45C68C33DF4C8DDD4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7F330-A0A0-4581-8841-746F318D3761}"/>
      </w:docPartPr>
      <w:docPartBody>
        <w:p w:rsidR="00613284" w:rsidRDefault="008B36DF" w:rsidP="008B36DF">
          <w:pPr>
            <w:pStyle w:val="4DAEAABE8E0B45C68C33DF4C8DDD4B0B11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  <w:docPart>
      <w:docPartPr>
        <w:name w:val="73620EC57C28474FBD13E6976B2A2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204AD-FA62-4D31-9F8C-9AEE9B8C783A}"/>
      </w:docPartPr>
      <w:docPartBody>
        <w:p w:rsidR="00613284" w:rsidRDefault="00FE0419" w:rsidP="00FE0419">
          <w:pPr>
            <w:pStyle w:val="73620EC57C28474FBD13E6976B2A2043"/>
          </w:pPr>
          <w:r w:rsidRPr="00A8204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60F9D9FFA94BFB82A07F55CA874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93AB1-5D8C-42D0-9C9F-236C551AE2DF}"/>
      </w:docPartPr>
      <w:docPartBody>
        <w:p w:rsidR="00613284" w:rsidRDefault="008B36DF" w:rsidP="008B36DF">
          <w:pPr>
            <w:pStyle w:val="B760F9D9FFA94BFB82A07F55CA874A6E6"/>
          </w:pPr>
          <w:r>
            <w:rPr>
              <w:rStyle w:val="Textodelmarcadordeposicin"/>
              <w:sz w:val="22"/>
            </w:rPr>
            <w:t>Si/No</w:t>
          </w:r>
        </w:p>
      </w:docPartBody>
    </w:docPart>
    <w:docPart>
      <w:docPartPr>
        <w:name w:val="055A3D2713814A3CA86CDFABEF756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0F04C-E8FC-4286-8C9A-FB196E47E811}"/>
      </w:docPartPr>
      <w:docPartBody>
        <w:p w:rsidR="00613284" w:rsidRDefault="008B36DF" w:rsidP="008B36DF">
          <w:pPr>
            <w:pStyle w:val="055A3D2713814A3CA86CDFABEF75667D7"/>
          </w:pPr>
          <w:r>
            <w:rPr>
              <w:rStyle w:val="Textodelmarcadordeposicin"/>
              <w:sz w:val="22"/>
            </w:rPr>
            <w:t>Haga click y e</w:t>
          </w:r>
          <w:r w:rsidRPr="00314AE5">
            <w:rPr>
              <w:rStyle w:val="Textodelmarcadordeposicin"/>
              <w:sz w:val="22"/>
            </w:rPr>
            <w:t xml:space="preserve">lija </w:t>
          </w:r>
          <w:r>
            <w:rPr>
              <w:rStyle w:val="Textodelmarcadordeposicin"/>
              <w:sz w:val="22"/>
            </w:rPr>
            <w:t>su cuota</w:t>
          </w:r>
          <w:r w:rsidRPr="00A82043">
            <w:rPr>
              <w:rStyle w:val="Textodelmarcadordeposicin"/>
            </w:rPr>
            <w:t>.</w:t>
          </w:r>
        </w:p>
      </w:docPartBody>
    </w:docPart>
    <w:docPart>
      <w:docPartPr>
        <w:name w:val="5019114C63834BE1AB7AE98DF9D39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1F7E9-83E8-434F-97F3-263B1E0A108C}"/>
      </w:docPartPr>
      <w:docPartBody>
        <w:p w:rsidR="00613284" w:rsidRDefault="008B36DF" w:rsidP="008B36DF">
          <w:pPr>
            <w:pStyle w:val="5019114C63834BE1AB7AE98DF9D39C815"/>
          </w:pPr>
          <w:r>
            <w:rPr>
              <w:rStyle w:val="Textodelmarcadordeposicin"/>
              <w:sz w:val="22"/>
            </w:rPr>
            <w:t>Si/No</w:t>
          </w:r>
        </w:p>
      </w:docPartBody>
    </w:docPart>
    <w:docPart>
      <w:docPartPr>
        <w:name w:val="9554292BCE9D4413BB9153C7A5D22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5ED72-5A75-4A0D-93D5-DF7BD565BB59}"/>
      </w:docPartPr>
      <w:docPartBody>
        <w:p w:rsidR="00150174" w:rsidRDefault="008B36DF" w:rsidP="008B36DF">
          <w:pPr>
            <w:pStyle w:val="9554292BCE9D4413BB9153C7A5D225E05"/>
          </w:pPr>
          <w:r w:rsidRPr="009E2DF7">
            <w:rPr>
              <w:rStyle w:val="Textodelmarcadordeposicin"/>
              <w:sz w:val="22"/>
            </w:rPr>
            <w:t xml:space="preserve"> </w:t>
          </w:r>
          <w:r>
            <w:rPr>
              <w:rStyle w:val="Textodelmarcadordeposicin"/>
              <w:sz w:val="22"/>
            </w:rPr>
            <w:t>Escriba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9B5"/>
    <w:rsid w:val="00150174"/>
    <w:rsid w:val="0060208D"/>
    <w:rsid w:val="00613284"/>
    <w:rsid w:val="007A09B5"/>
    <w:rsid w:val="008B36DF"/>
    <w:rsid w:val="00E531DF"/>
    <w:rsid w:val="00FE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8B36DF"/>
    <w:rPr>
      <w:color w:val="808080"/>
    </w:rPr>
  </w:style>
  <w:style w:type="paragraph" w:customStyle="1" w:styleId="10A316B7D576419581E994C094E23CAD">
    <w:name w:val="10A316B7D576419581E994C094E23CAD"/>
    <w:rsid w:val="007A09B5"/>
  </w:style>
  <w:style w:type="paragraph" w:customStyle="1" w:styleId="73620EC57C28474FBD13E6976B2A2043">
    <w:name w:val="73620EC57C28474FBD13E6976B2A2043"/>
    <w:rsid w:val="00FE0419"/>
  </w:style>
  <w:style w:type="paragraph" w:customStyle="1" w:styleId="860020F38FF540C8A903D341AC825AE213">
    <w:name w:val="860020F38FF540C8A903D341AC825AE2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78681F9ED740B1A51EB76BCEA1F58F11">
    <w:name w:val="E278681F9ED740B1A51EB76BCEA1F58F11"/>
    <w:rsid w:val="008B36D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40AEA0D12504459BA1901BDC02130F9811">
    <w:name w:val="40AEA0D12504459BA1901BDC02130F98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35010C618584142917F495C651FC84511">
    <w:name w:val="435010C618584142917F495C651FC84511"/>
    <w:rsid w:val="008B36DF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944AC7C93A0A4F00B57136DC2AD2248211">
    <w:name w:val="944AC7C93A0A4F00B57136DC2AD22482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E2CD241EF0A4CE7A66296EC1CAE692611">
    <w:name w:val="3E2CD241EF0A4CE7A66296EC1CAE6926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121CC4426C34580B7ED263557AF479A11">
    <w:name w:val="A121CC4426C34580B7ED263557AF479A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57630FF00AD46F0883A483108157BA211">
    <w:name w:val="D57630FF00AD46F0883A483108157BA2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099DAEC3C5241AAA8C7767AC2763A9411">
    <w:name w:val="9099DAEC3C5241AAA8C7767AC2763A94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29053AC30C4C6C8A24263EB630D12D11">
    <w:name w:val="0429053AC30C4C6C8A24263EB630D12D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388A34085D3427BA53CF00ED0F7EB3511">
    <w:name w:val="3388A34085D3427BA53CF00ED0F7EB35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9116307042E4C72B1793A5808F5C49411">
    <w:name w:val="D9116307042E4C72B1793A5808F5C494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F346E2401E42D399C0F9D1F4DB02ED11">
    <w:name w:val="DEF346E2401E42D399C0F9D1F4DB02ED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314790B293A46C39472EB0E22CF787211">
    <w:name w:val="3314790B293A46C39472EB0E22CF7872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AEAABE8E0B45C68C33DF4C8DDD4B0B11">
    <w:name w:val="4DAEAABE8E0B45C68C33DF4C8DDD4B0B11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18EA24958F44E3ACA7F4C79A068DB713">
    <w:name w:val="6918EA24958F44E3ACA7F4C79A068DB7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ADAA44316514A92BD697C84072F261413">
    <w:name w:val="2ADAA44316514A92BD697C84072F2614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54292BCE9D4413BB9153C7A5D225E05">
    <w:name w:val="9554292BCE9D4413BB9153C7A5D225E05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58A25E362FF4C27B28242CDDD65189C13">
    <w:name w:val="458A25E362FF4C27B28242CDDD65189C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EBC231B7D654078BAC6D67FD475D81813">
    <w:name w:val="1EBC231B7D654078BAC6D67FD475D818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CBF03FA68AE4E9D831FDC4519E55A5E13">
    <w:name w:val="6CBF03FA68AE4E9D831FDC4519E55A5E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68CBB1E90D34B91A2630FE03FEA566D13">
    <w:name w:val="168CBB1E90D34B91A2630FE03FEA566D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E730D63940141A79CA678000A13D13D13">
    <w:name w:val="5E730D63940141A79CA678000A13D13D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C0F946296F840AD9A67D9591EEAF09813">
    <w:name w:val="0C0F946296F840AD9A67D9591EEAF098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A46486C573C4F26852F924F0E30390813">
    <w:name w:val="EA46486C573C4F26852F924F0E303908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A4E9660E7D949DAA1173FFA827351CB13">
    <w:name w:val="DA4E9660E7D949DAA1173FFA827351CB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2A5B7E072B84048BBC210E6AE95970C13">
    <w:name w:val="12A5B7E072B84048BBC210E6AE95970C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A6414C9D6014CC389E0F2BB9FEDC53013">
    <w:name w:val="CA6414C9D6014CC389E0F2BB9FEDC53013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9E86FC62DC5413ABF6596D7D7E7672712">
    <w:name w:val="89E86FC62DC5413ABF6596D7D7E7672712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55A3D2713814A3CA86CDFABEF75667D7">
    <w:name w:val="055A3D2713814A3CA86CDFABEF75667D7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E2F92F81A3345EABEFEC3408D3FAB9110">
    <w:name w:val="EE2F92F81A3345EABEFEC3408D3FAB9110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C4D534A11254BE38C5345C5E19E237D10">
    <w:name w:val="AC4D534A11254BE38C5345C5E19E237D10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D5136AEB264CA0A1A98C7EB325AFFB10">
    <w:name w:val="29D5136AEB264CA0A1A98C7EB325AFFB10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8A2D5B1F924BB6A17849424CEF46EB10">
    <w:name w:val="968A2D5B1F924BB6A17849424CEF46EB10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33432D974074440B9C6162BEEC01E6110">
    <w:name w:val="633432D974074440B9C6162BEEC01E6110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10300B9C5945A399DB46156C6C838310">
    <w:name w:val="6110300B9C5945A399DB46156C6C838310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019114C63834BE1AB7AE98DF9D39C815">
    <w:name w:val="5019114C63834BE1AB7AE98DF9D39C815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8DEFDF1D7E4AC881A34C7C56A5B56C9">
    <w:name w:val="788DEFDF1D7E4AC881A34C7C56A5B56C9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760F9D9FFA94BFB82A07F55CA874A6E6">
    <w:name w:val="B760F9D9FFA94BFB82A07F55CA874A6E6"/>
    <w:rsid w:val="008B36DF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7E0F5C-3E69-42C9-B7A6-FDC99718B5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310</Words>
  <Characters>1709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2026-07-07T09:19:00Z</dcterms:created>
  <dcterms:modified xsi:type="dcterms:W3CDTF">2026-07-07T09:41:00Z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